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73A2F" w14:textId="77777777" w:rsidR="00B55CEE" w:rsidRPr="00212CA0" w:rsidRDefault="00B55CEE" w:rsidP="00880EF7">
      <w:pPr>
        <w:pStyle w:val="Sitename"/>
        <w:spacing w:before="0" w:after="142"/>
        <w:ind w:right="0"/>
        <w:rPr>
          <w:rFonts w:ascii="Microsoft Sans Serif" w:hAnsi="Microsoft Sans Serif" w:cs="Microsoft Sans Serif"/>
          <w:color w:val="4B4B4D"/>
        </w:rPr>
      </w:pPr>
    </w:p>
    <w:p w14:paraId="70F01CAD" w14:textId="77777777" w:rsidR="000240FE" w:rsidRPr="00212CA0" w:rsidRDefault="000240FE" w:rsidP="00490321">
      <w:pPr>
        <w:pStyle w:val="ESA-Address"/>
        <w:rPr>
          <w:rFonts w:ascii="Microsoft Sans Serif" w:hAnsi="Microsoft Sans Serif" w:cs="Microsoft Sans Serif"/>
        </w:rPr>
      </w:pPr>
    </w:p>
    <w:p w14:paraId="4688FF93" w14:textId="77777777" w:rsidR="000240FE" w:rsidRPr="00212CA0"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212CA0" w14:paraId="210FC5CE" w14:textId="77777777" w:rsidTr="002D4255">
        <w:trPr>
          <w:trHeight w:val="822"/>
        </w:trPr>
        <w:tc>
          <w:tcPr>
            <w:tcW w:w="7697" w:type="dxa"/>
          </w:tcPr>
          <w:p w14:paraId="10C18572" w14:textId="5C7E353E" w:rsidR="00536041" w:rsidRPr="00212CA0" w:rsidRDefault="00536041" w:rsidP="002D4255">
            <w:pPr>
              <w:pStyle w:val="DocumentType"/>
              <w:ind w:right="-57"/>
              <w:rPr>
                <w:rFonts w:ascii="Microsoft Sans Serif" w:hAnsi="Microsoft Sans Serif" w:cs="Microsoft Sans Serif"/>
              </w:rPr>
            </w:pPr>
          </w:p>
          <w:p w14:paraId="6B290E20" w14:textId="77777777" w:rsidR="00536041" w:rsidRPr="00212CA0" w:rsidRDefault="00536041" w:rsidP="00AD467F">
            <w:pPr>
              <w:spacing w:line="240" w:lineRule="auto"/>
              <w:jc w:val="right"/>
              <w:rPr>
                <w:rFonts w:cs="Microsoft Sans Serif"/>
                <w:sz w:val="16"/>
                <w:szCs w:val="16"/>
              </w:rPr>
            </w:pPr>
          </w:p>
        </w:tc>
      </w:tr>
    </w:tbl>
    <w:p w14:paraId="75244421" w14:textId="77777777" w:rsidR="00911872" w:rsidRPr="00212CA0" w:rsidRDefault="00911872" w:rsidP="00655679">
      <w:pPr>
        <w:pStyle w:val="Title"/>
        <w:rPr>
          <w:rFonts w:cs="Microsoft Sans Serif"/>
        </w:rPr>
      </w:pPr>
    </w:p>
    <w:p w14:paraId="0B568D18" w14:textId="77777777" w:rsidR="00911872" w:rsidRPr="00212CA0" w:rsidRDefault="00911872" w:rsidP="00655679">
      <w:pPr>
        <w:pStyle w:val="Title"/>
        <w:rPr>
          <w:rFonts w:cs="Microsoft Sans Serif"/>
        </w:rPr>
      </w:pPr>
    </w:p>
    <w:p w14:paraId="126F82CD" w14:textId="20453B47" w:rsidR="00911872" w:rsidRPr="00342908" w:rsidRDefault="001455AC" w:rsidP="00655679">
      <w:pPr>
        <w:pStyle w:val="Title"/>
        <w:rPr>
          <w:rFonts w:cs="Microsoft Sans Serif"/>
        </w:rPr>
      </w:pPr>
      <w:r w:rsidRPr="00342908">
        <w:rPr>
          <w:rFonts w:cs="Microsoft Sans Serif"/>
        </w:rPr>
        <w:fldChar w:fldCharType="begin"/>
      </w:r>
      <w:r w:rsidRPr="00212CA0">
        <w:rPr>
          <w:rFonts w:cs="Microsoft Sans Serif"/>
        </w:rPr>
        <w:instrText xml:space="preserve"> docproperty "Title" </w:instrText>
      </w:r>
      <w:r w:rsidRPr="00342908">
        <w:rPr>
          <w:rFonts w:cs="Microsoft Sans Serif"/>
        </w:rPr>
        <w:fldChar w:fldCharType="separate"/>
      </w:r>
      <w:r w:rsidR="00881606">
        <w:rPr>
          <w:rFonts w:cs="Microsoft Sans Serif"/>
        </w:rPr>
        <w:t xml:space="preserve">Outline Proposal Template for </w:t>
      </w:r>
      <w:r w:rsidR="00211E93" w:rsidRPr="000053D8">
        <w:rPr>
          <w:rFonts w:cs="Microsoft Sans Serif"/>
          <w:i/>
          <w:iCs/>
        </w:rPr>
        <w:t>Commercial Applications Enabled by Space Environments</w:t>
      </w:r>
      <w:r w:rsidR="00726D45" w:rsidRPr="000053D8">
        <w:rPr>
          <w:rFonts w:cs="Microsoft Sans Serif"/>
          <w:i/>
          <w:iCs/>
        </w:rPr>
        <w:t xml:space="preserve"> </w:t>
      </w:r>
      <w:r w:rsidR="000053D8" w:rsidRPr="000053D8">
        <w:rPr>
          <w:rFonts w:cs="Microsoft Sans Serif"/>
          <w:i/>
          <w:iCs/>
        </w:rPr>
        <w:t>(CASE)</w:t>
      </w:r>
      <w:r w:rsidR="000053D8">
        <w:rPr>
          <w:rFonts w:cs="Microsoft Sans Serif"/>
        </w:rPr>
        <w:t xml:space="preserve"> </w:t>
      </w:r>
      <w:r w:rsidR="00881606">
        <w:rPr>
          <w:rFonts w:cs="Microsoft Sans Serif"/>
        </w:rPr>
        <w:t>Demonstration Projects</w:t>
      </w:r>
      <w:r w:rsidRPr="00342908">
        <w:rPr>
          <w:rFonts w:cs="Microsoft Sans Serif"/>
        </w:rPr>
        <w:fldChar w:fldCharType="end"/>
      </w:r>
    </w:p>
    <w:p w14:paraId="5AF9A4F9" w14:textId="0BC8EF9B" w:rsidR="004E59F3" w:rsidRPr="00212CA0" w:rsidRDefault="004E59F3" w:rsidP="004E59F3">
      <w:pPr>
        <w:rPr>
          <w:rFonts w:cs="Microsoft Sans Serif"/>
        </w:rPr>
      </w:pPr>
      <w:r w:rsidRPr="00212CA0">
        <w:rPr>
          <w:rFonts w:cs="Microsoft Sans Serif"/>
        </w:rPr>
        <w:br w:type="page"/>
      </w:r>
    </w:p>
    <w:p w14:paraId="0915DF18" w14:textId="77777777" w:rsidR="0019156A" w:rsidRPr="00342908" w:rsidRDefault="0019156A" w:rsidP="0019156A">
      <w:pPr>
        <w:pStyle w:val="Heading1"/>
        <w:numPr>
          <w:ilvl w:val="0"/>
          <w:numId w:val="0"/>
        </w:numPr>
        <w:rPr>
          <w:rFonts w:cs="Microsoft Sans Serif"/>
        </w:rPr>
      </w:pPr>
      <w:bookmarkStart w:id="0" w:name="_Toc496792091"/>
      <w:bookmarkStart w:id="1" w:name="_Toc89031085"/>
      <w:bookmarkStart w:id="2" w:name="_Toc167125397"/>
      <w:bookmarkStart w:id="3" w:name="_Toc295843421"/>
      <w:r w:rsidRPr="00342908">
        <w:rPr>
          <w:rFonts w:cs="Microsoft Sans Serif"/>
        </w:rPr>
        <w:lastRenderedPageBreak/>
        <w:t>INTRODUCTION</w:t>
      </w:r>
      <w:bookmarkEnd w:id="0"/>
      <w:bookmarkEnd w:id="1"/>
    </w:p>
    <w:p w14:paraId="271C3EB6" w14:textId="18B7B7AA" w:rsidR="00114210" w:rsidRPr="00212CA0" w:rsidRDefault="00C638D4" w:rsidP="00030806">
      <w:pPr>
        <w:pStyle w:val="BodyText1"/>
      </w:pPr>
      <w:r w:rsidRPr="00342908">
        <w:t>The ARTES</w:t>
      </w:r>
      <w:r w:rsidR="009E294F">
        <w:t xml:space="preserve"> 4.0</w:t>
      </w:r>
      <w:r w:rsidRPr="00342908">
        <w:t xml:space="preserve"> </w:t>
      </w:r>
      <w:r w:rsidR="00030806">
        <w:t xml:space="preserve">Commercial </w:t>
      </w:r>
      <w:r w:rsidR="00030806" w:rsidRPr="00030806">
        <w:t>Applications</w:t>
      </w:r>
      <w:r w:rsidR="00030806">
        <w:t xml:space="preserve"> enabled by Space Environments (CASE) </w:t>
      </w:r>
      <w:r w:rsidR="002F51CC" w:rsidRPr="00342908">
        <w:t>is</w:t>
      </w:r>
      <w:r w:rsidRPr="00342908">
        <w:t xml:space="preserve"> dedicated </w:t>
      </w:r>
      <w:r w:rsidR="00243B54" w:rsidRPr="00342908">
        <w:t xml:space="preserve">to develop </w:t>
      </w:r>
      <w:r w:rsidR="00D833D2">
        <w:t>pre-</w:t>
      </w:r>
      <w:r w:rsidR="00243B54" w:rsidRPr="00342908">
        <w:t xml:space="preserve">operational </w:t>
      </w:r>
      <w:r w:rsidR="00243B54" w:rsidRPr="00030806">
        <w:t>downstream</w:t>
      </w:r>
      <w:r w:rsidR="00243B54" w:rsidRPr="00342908">
        <w:t xml:space="preserve"> applications and services using existing space</w:t>
      </w:r>
      <w:r w:rsidR="00030806">
        <w:t>-based infrastructure in Low Earth Orbit or beyond</w:t>
      </w:r>
      <w:r w:rsidR="00243B54" w:rsidRPr="00342908">
        <w:t>, integrated, when needed, with terrestrial solutions</w:t>
      </w:r>
      <w:r w:rsidR="00114210" w:rsidRPr="00342908">
        <w:t>.</w:t>
      </w:r>
    </w:p>
    <w:p w14:paraId="3D51A530" w14:textId="1CA14A11" w:rsidR="0019156A" w:rsidRPr="00212CA0" w:rsidRDefault="0019156A" w:rsidP="00030806">
      <w:pPr>
        <w:pStyle w:val="BodyText1"/>
        <w:rPr>
          <w:rFonts w:cs="Microsoft Sans Serif"/>
        </w:rPr>
      </w:pPr>
      <w:r w:rsidRPr="00212CA0">
        <w:rPr>
          <w:rFonts w:cs="Microsoft Sans Serif"/>
        </w:rPr>
        <w:t xml:space="preserve">An Outline Proposal is a means for the </w:t>
      </w:r>
      <w:r w:rsidR="00C4556A">
        <w:rPr>
          <w:rFonts w:cs="Microsoft Sans Serif"/>
        </w:rPr>
        <w:t>Tenderer</w:t>
      </w:r>
      <w:r w:rsidRPr="00212CA0">
        <w:rPr>
          <w:rFonts w:cs="Microsoft Sans Serif"/>
        </w:rPr>
        <w:t xml:space="preserve"> to </w:t>
      </w:r>
      <w:r w:rsidR="00CE13A7">
        <w:rPr>
          <w:rFonts w:cs="Microsoft Sans Serif"/>
        </w:rPr>
        <w:t xml:space="preserve">provide an initial iteration </w:t>
      </w:r>
      <w:r w:rsidRPr="00212CA0">
        <w:rPr>
          <w:rFonts w:cs="Microsoft Sans Serif"/>
        </w:rPr>
        <w:t>on the content</w:t>
      </w:r>
      <w:r w:rsidR="004A6CDF" w:rsidRPr="00212CA0">
        <w:rPr>
          <w:rFonts w:cs="Microsoft Sans Serif"/>
        </w:rPr>
        <w:t xml:space="preserve"> and justification</w:t>
      </w:r>
      <w:r w:rsidRPr="00212CA0">
        <w:rPr>
          <w:rFonts w:cs="Microsoft Sans Serif"/>
        </w:rPr>
        <w:t xml:space="preserve"> of the planned </w:t>
      </w:r>
      <w:r w:rsidR="00030806">
        <w:rPr>
          <w:rFonts w:cs="Microsoft Sans Serif"/>
        </w:rPr>
        <w:t>CASE</w:t>
      </w:r>
      <w:r w:rsidR="00CE13A7">
        <w:rPr>
          <w:rFonts w:cs="Microsoft Sans Serif"/>
        </w:rPr>
        <w:t xml:space="preserve"> </w:t>
      </w:r>
      <w:r w:rsidRPr="00212CA0">
        <w:rPr>
          <w:rFonts w:cs="Microsoft Sans Serif"/>
        </w:rPr>
        <w:t>activity.</w:t>
      </w:r>
    </w:p>
    <w:p w14:paraId="6F550ACD" w14:textId="3CBEF2DF" w:rsidR="0019156A" w:rsidRPr="00342908" w:rsidRDefault="0019156A" w:rsidP="00030806">
      <w:pPr>
        <w:pStyle w:val="BodyText1"/>
        <w:rPr>
          <w:rFonts w:cs="Microsoft Sans Serif"/>
        </w:rPr>
      </w:pPr>
      <w:r w:rsidRPr="00212CA0">
        <w:rPr>
          <w:rFonts w:cs="Microsoft Sans Serif"/>
        </w:rPr>
        <w:t xml:space="preserve">The </w:t>
      </w:r>
      <w:r w:rsidR="00C4556A">
        <w:rPr>
          <w:rFonts w:cs="Microsoft Sans Serif"/>
        </w:rPr>
        <w:t>Tenderer</w:t>
      </w:r>
      <w:r w:rsidRPr="00212CA0">
        <w:rPr>
          <w:rFonts w:cs="Microsoft Sans Serif"/>
        </w:rPr>
        <w:t xml:space="preserve"> is reminded that every </w:t>
      </w:r>
      <w:r w:rsidR="00EB4E0F">
        <w:rPr>
          <w:rFonts w:cs="Microsoft Sans Serif"/>
        </w:rPr>
        <w:t xml:space="preserve">CASE </w:t>
      </w:r>
      <w:r w:rsidRPr="00212CA0">
        <w:rPr>
          <w:rFonts w:cs="Microsoft Sans Serif"/>
        </w:rPr>
        <w:t xml:space="preserve">activity </w:t>
      </w:r>
      <w:r w:rsidR="00EB4E0F">
        <w:rPr>
          <w:rFonts w:cs="Microsoft Sans Serif"/>
        </w:rPr>
        <w:t>must</w:t>
      </w:r>
      <w:r w:rsidRPr="00212CA0">
        <w:rPr>
          <w:rFonts w:cs="Microsoft Sans Serif"/>
        </w:rPr>
        <w:t xml:space="preserve"> explicitly receive the financial </w:t>
      </w:r>
      <w:r w:rsidR="00114210" w:rsidRPr="00212CA0">
        <w:rPr>
          <w:rFonts w:cs="Microsoft Sans Serif"/>
        </w:rPr>
        <w:t xml:space="preserve">authorisation </w:t>
      </w:r>
      <w:r w:rsidRPr="00212CA0">
        <w:rPr>
          <w:rFonts w:cs="Microsoft Sans Serif"/>
        </w:rPr>
        <w:t>by the National Delegation</w:t>
      </w:r>
      <w:r w:rsidR="0094206D">
        <w:rPr>
          <w:rFonts w:cs="Microsoft Sans Serif"/>
        </w:rPr>
        <w:t>(</w:t>
      </w:r>
      <w:r w:rsidRPr="00212CA0">
        <w:rPr>
          <w:rFonts w:cs="Microsoft Sans Serif"/>
        </w:rPr>
        <w:t>s</w:t>
      </w:r>
      <w:r w:rsidR="0094206D">
        <w:rPr>
          <w:rFonts w:cs="Microsoft Sans Serif"/>
        </w:rPr>
        <w:t>)</w:t>
      </w:r>
      <w:r w:rsidRPr="00212CA0">
        <w:rPr>
          <w:rFonts w:cs="Microsoft Sans Serif"/>
        </w:rPr>
        <w:t xml:space="preserve"> of the relevant countries of </w:t>
      </w:r>
      <w:r w:rsidR="00114210" w:rsidRPr="00212CA0">
        <w:rPr>
          <w:rFonts w:cs="Microsoft Sans Serif"/>
        </w:rPr>
        <w:t>the</w:t>
      </w:r>
      <w:r w:rsidR="00340D15" w:rsidRPr="00212CA0">
        <w:rPr>
          <w:rFonts w:cs="Microsoft Sans Serif"/>
        </w:rPr>
        <w:t xml:space="preserve"> </w:t>
      </w:r>
      <w:r w:rsidRPr="00212CA0">
        <w:rPr>
          <w:rFonts w:cs="Microsoft Sans Serif"/>
        </w:rPr>
        <w:t xml:space="preserve">consortium. The </w:t>
      </w:r>
      <w:r w:rsidR="00C4556A">
        <w:rPr>
          <w:rFonts w:cs="Microsoft Sans Serif"/>
        </w:rPr>
        <w:t>Tenderer</w:t>
      </w:r>
      <w:r w:rsidRPr="00342908">
        <w:rPr>
          <w:rFonts w:cs="Microsoft Sans Serif"/>
        </w:rPr>
        <w:t xml:space="preserve"> </w:t>
      </w:r>
      <w:r w:rsidR="00030806">
        <w:rPr>
          <w:rFonts w:cs="Microsoft Sans Serif"/>
        </w:rPr>
        <w:t>and its</w:t>
      </w:r>
      <w:r w:rsidR="00030806" w:rsidRPr="00342908">
        <w:rPr>
          <w:rFonts w:cs="Microsoft Sans Serif"/>
        </w:rPr>
        <w:t xml:space="preserve"> </w:t>
      </w:r>
      <w:r w:rsidR="00C4556A">
        <w:rPr>
          <w:rFonts w:cs="Microsoft Sans Serif"/>
        </w:rPr>
        <w:t>Sub</w:t>
      </w:r>
      <w:r w:rsidR="00BB283C">
        <w:rPr>
          <w:rFonts w:cs="Microsoft Sans Serif"/>
        </w:rPr>
        <w:t>contractor</w:t>
      </w:r>
      <w:r w:rsidR="00C4556A">
        <w:rPr>
          <w:rFonts w:cs="Microsoft Sans Serif"/>
        </w:rPr>
        <w:t>(s)</w:t>
      </w:r>
      <w:r w:rsidR="00114210" w:rsidRPr="00342908">
        <w:rPr>
          <w:rFonts w:cs="Microsoft Sans Serif"/>
        </w:rPr>
        <w:t xml:space="preserve"> </w:t>
      </w:r>
      <w:r w:rsidRPr="00342908">
        <w:rPr>
          <w:rFonts w:cs="Microsoft Sans Serif"/>
        </w:rPr>
        <w:t>shall therefore contact their National Delegation</w:t>
      </w:r>
      <w:r w:rsidR="0094206D">
        <w:rPr>
          <w:rFonts w:cs="Microsoft Sans Serif"/>
        </w:rPr>
        <w:t>(</w:t>
      </w:r>
      <w:r w:rsidRPr="00342908">
        <w:rPr>
          <w:rFonts w:cs="Microsoft Sans Serif"/>
        </w:rPr>
        <w:t>s</w:t>
      </w:r>
      <w:r w:rsidR="0094206D">
        <w:rPr>
          <w:rFonts w:cs="Microsoft Sans Serif"/>
        </w:rPr>
        <w:t>)</w:t>
      </w:r>
      <w:r w:rsidRPr="00342908">
        <w:rPr>
          <w:rFonts w:cs="Microsoft Sans Serif"/>
        </w:rPr>
        <w:t xml:space="preserve"> before submitting their Outline Proposal</w:t>
      </w:r>
      <w:r w:rsidRPr="00342908">
        <w:rPr>
          <w:rStyle w:val="FootnoteReference"/>
          <w:rFonts w:cs="Microsoft Sans Serif"/>
        </w:rPr>
        <w:footnoteReference w:id="2"/>
      </w:r>
      <w:r w:rsidRPr="00342908">
        <w:rPr>
          <w:rFonts w:cs="Microsoft Sans Serif"/>
        </w:rPr>
        <w:t xml:space="preserve">. </w:t>
      </w:r>
      <w:r w:rsidR="0094206D" w:rsidRPr="00B840D5">
        <w:rPr>
          <w:rFonts w:cs="Microsoft Sans Serif"/>
        </w:rPr>
        <w:t xml:space="preserve">Should the National Delegation(s) request access to the Outline Proposal, this shall be handled directly by the </w:t>
      </w:r>
      <w:r w:rsidR="00C4556A">
        <w:rPr>
          <w:rFonts w:cs="Microsoft Sans Serif"/>
        </w:rPr>
        <w:t xml:space="preserve">Tenderer </w:t>
      </w:r>
      <w:r w:rsidR="007F23B8">
        <w:rPr>
          <w:rFonts w:cs="Microsoft Sans Serif"/>
        </w:rPr>
        <w:t>and its Subcontractors</w:t>
      </w:r>
      <w:r w:rsidR="0094206D" w:rsidRPr="00B840D5">
        <w:rPr>
          <w:rFonts w:cs="Microsoft Sans Serif"/>
        </w:rPr>
        <w:t xml:space="preserve"> and </w:t>
      </w:r>
      <w:r w:rsidR="00545776">
        <w:rPr>
          <w:rFonts w:cs="Microsoft Sans Serif"/>
        </w:rPr>
        <w:t xml:space="preserve">the </w:t>
      </w:r>
      <w:r w:rsidR="0094206D" w:rsidRPr="00B840D5">
        <w:rPr>
          <w:rFonts w:cs="Microsoft Sans Serif"/>
        </w:rPr>
        <w:t>National Delegation(s).</w:t>
      </w:r>
      <w:r w:rsidR="0094206D">
        <w:rPr>
          <w:rFonts w:cs="Microsoft Sans Serif"/>
        </w:rPr>
        <w:t xml:space="preserve"> </w:t>
      </w:r>
    </w:p>
    <w:p w14:paraId="1D2999E2" w14:textId="68DF3014" w:rsidR="0019156A" w:rsidRPr="00342908" w:rsidRDefault="0019156A" w:rsidP="00030806">
      <w:pPr>
        <w:pStyle w:val="BodyText1"/>
      </w:pPr>
      <w:r w:rsidRPr="00342908">
        <w:t xml:space="preserve">The </w:t>
      </w:r>
      <w:r w:rsidR="00C4556A">
        <w:t>Tenderer</w:t>
      </w:r>
      <w:r w:rsidRPr="00342908">
        <w:t xml:space="preserve"> is required to submit an Outline Proposal containing the information described in this document before submitting a Full Proposal. </w:t>
      </w:r>
      <w:r w:rsidR="006C1BE8" w:rsidRPr="00342908">
        <w:t>Based on</w:t>
      </w:r>
      <w:r w:rsidRPr="00342908">
        <w:t xml:space="preserve"> </w:t>
      </w:r>
      <w:r w:rsidR="007A57D1" w:rsidRPr="00342908">
        <w:t>the</w:t>
      </w:r>
      <w:r w:rsidRPr="00342908">
        <w:t xml:space="preserve"> information</w:t>
      </w:r>
      <w:r w:rsidR="007A57D1" w:rsidRPr="00342908">
        <w:t xml:space="preserve"> provided in the Outline Proposal</w:t>
      </w:r>
      <w:r w:rsidRPr="00342908">
        <w:t xml:space="preserve">, the eligibility of the proposed idea for </w:t>
      </w:r>
      <w:r w:rsidR="006C1BE8">
        <w:t xml:space="preserve">CASE </w:t>
      </w:r>
      <w:r w:rsidR="00114210" w:rsidRPr="00342908">
        <w:t xml:space="preserve">will </w:t>
      </w:r>
      <w:r w:rsidRPr="00342908">
        <w:t xml:space="preserve">be assessed by relevant ESA experts and early feedback </w:t>
      </w:r>
      <w:r w:rsidR="00114210" w:rsidRPr="00342908">
        <w:t>will</w:t>
      </w:r>
      <w:r w:rsidRPr="00342908">
        <w:t xml:space="preserve"> be provided. </w:t>
      </w:r>
      <w:r w:rsidR="004A6CDF" w:rsidRPr="00342908">
        <w:t xml:space="preserve">Only </w:t>
      </w:r>
      <w:r w:rsidR="006C1BE8">
        <w:t>if</w:t>
      </w:r>
      <w:r w:rsidR="006C1BE8" w:rsidRPr="00342908">
        <w:t xml:space="preserve"> </w:t>
      </w:r>
      <w:r w:rsidRPr="00342908">
        <w:t>the Outline Proposal is found acceptable by ESA</w:t>
      </w:r>
      <w:r w:rsidR="00545776">
        <w:t xml:space="preserve"> may</w:t>
      </w:r>
      <w:r w:rsidRPr="00342908">
        <w:t xml:space="preserve"> the Full Proposal be submitted.</w:t>
      </w:r>
    </w:p>
    <w:p w14:paraId="6001357D" w14:textId="77777777" w:rsidR="00B63F23" w:rsidRPr="00342908" w:rsidRDefault="00B63F23" w:rsidP="00030806">
      <w:pPr>
        <w:pStyle w:val="BodyText1"/>
        <w:rPr>
          <w:rFonts w:cs="Microsoft Sans Serif"/>
        </w:rPr>
      </w:pPr>
    </w:p>
    <w:p w14:paraId="296DD3B4" w14:textId="77777777" w:rsidR="0043193A" w:rsidRPr="00342908" w:rsidRDefault="0043193A" w:rsidP="00030806">
      <w:pPr>
        <w:pStyle w:val="BodyText1"/>
        <w:rPr>
          <w:rFonts w:cs="Microsoft Sans Serif"/>
        </w:rPr>
      </w:pPr>
      <w:r w:rsidRPr="00342908">
        <w:rPr>
          <w:rFonts w:cs="Microsoft Sans Serif"/>
        </w:rPr>
        <w:t xml:space="preserve">Concerning the use of this template, please note the following: </w:t>
      </w:r>
    </w:p>
    <w:p w14:paraId="68A4F4D7" w14:textId="77777777" w:rsidR="00B63F23" w:rsidRPr="00342908" w:rsidRDefault="00B63F23" w:rsidP="00030806">
      <w:pPr>
        <w:pStyle w:val="BodyText1"/>
        <w:numPr>
          <w:ilvl w:val="0"/>
          <w:numId w:val="29"/>
        </w:numPr>
      </w:pPr>
      <w:r w:rsidRPr="00342908">
        <w:t xml:space="preserve">Parts </w:t>
      </w:r>
      <w:r w:rsidR="006051C5" w:rsidRPr="00342908">
        <w:rPr>
          <w:color w:val="FF0000"/>
        </w:rPr>
        <w:t>in red font</w:t>
      </w:r>
      <w:r w:rsidRPr="00342908">
        <w:rPr>
          <w:color w:val="FF0000"/>
        </w:rPr>
        <w:t xml:space="preserve"> </w:t>
      </w:r>
      <w:r w:rsidRPr="00342908">
        <w:t xml:space="preserve">in this template should be modified as appropriate for your proposed activity. </w:t>
      </w:r>
    </w:p>
    <w:p w14:paraId="1B51C409" w14:textId="77777777" w:rsidR="00B63F23" w:rsidRPr="00342908" w:rsidRDefault="00B63F23" w:rsidP="00030806">
      <w:pPr>
        <w:pStyle w:val="BodyText1"/>
        <w:numPr>
          <w:ilvl w:val="0"/>
          <w:numId w:val="29"/>
        </w:numPr>
      </w:pPr>
      <w:r w:rsidRPr="00342908">
        <w:t xml:space="preserve">Text in blue and in a smaller font size </w:t>
      </w:r>
      <w:r w:rsidRPr="007F23B8">
        <w:rPr>
          <w:rStyle w:val="InstructionChar"/>
        </w:rPr>
        <w:t>(example)</w:t>
      </w:r>
      <w:r w:rsidRPr="00342908">
        <w:t xml:space="preserve"> is for guidance and can be removed from the completed outline proposal document.</w:t>
      </w:r>
    </w:p>
    <w:p w14:paraId="6F6BBF72" w14:textId="2327B9E0" w:rsidR="007A57D1" w:rsidRPr="00342908" w:rsidRDefault="007A57D1" w:rsidP="00030806">
      <w:pPr>
        <w:pStyle w:val="BodyText1"/>
        <w:numPr>
          <w:ilvl w:val="0"/>
          <w:numId w:val="29"/>
        </w:numPr>
      </w:pPr>
      <w:r w:rsidRPr="00342908">
        <w:t xml:space="preserve">In case the </w:t>
      </w:r>
      <w:r w:rsidR="00C4556A">
        <w:t>Tenderer</w:t>
      </w:r>
      <w:r w:rsidR="00114210" w:rsidRPr="00342908">
        <w:t xml:space="preserve"> </w:t>
      </w:r>
      <w:r w:rsidRPr="00342908">
        <w:t xml:space="preserve">has already produced a </w:t>
      </w:r>
      <w:r w:rsidR="00B83BF7" w:rsidRPr="00B83BF7">
        <w:rPr>
          <w:rStyle w:val="Hyperlink"/>
        </w:rPr>
        <w:t xml:space="preserve">CASE </w:t>
      </w:r>
      <w:hyperlink r:id="rId11" w:history="1">
        <w:r w:rsidRPr="00342908">
          <w:rPr>
            <w:rStyle w:val="Hyperlink"/>
            <w:rFonts w:cs="Microsoft Sans Serif"/>
          </w:rPr>
          <w:t>Activity Pitch Questionnaire (APQ)</w:t>
        </w:r>
      </w:hyperlink>
      <w:r w:rsidRPr="00342908">
        <w:t xml:space="preserve">, the specific section AP.X.Y of the APQ can be directly copied where identified as: </w:t>
      </w:r>
      <w:r w:rsidRPr="00342908">
        <w:rPr>
          <w:highlight w:val="magenta"/>
        </w:rPr>
        <w:t>[from AP.X.Y]</w:t>
      </w:r>
      <w:r w:rsidRPr="00342908">
        <w:t xml:space="preserve">. </w:t>
      </w:r>
      <w:r w:rsidR="00030806" w:rsidRPr="00C71609">
        <w:t>Whenever needed and/or relevant, the contributions coming from the APQ shall be updated in this Outline Proposal.</w:t>
      </w:r>
    </w:p>
    <w:p w14:paraId="71344087" w14:textId="67DAEF5D" w:rsidR="00CE13A7" w:rsidRPr="00030806" w:rsidRDefault="00E20CD2" w:rsidP="00030806">
      <w:pPr>
        <w:pStyle w:val="BodyText1"/>
      </w:pPr>
      <w:r w:rsidRPr="00342908">
        <w:t xml:space="preserve">The </w:t>
      </w:r>
      <w:hyperlink r:id="rId12" w:history="1">
        <w:r w:rsidRPr="00342908">
          <w:rPr>
            <w:rStyle w:val="Hyperlink"/>
            <w:rFonts w:cs="Microsoft Sans Serif"/>
          </w:rPr>
          <w:t>Terminology used in ESA Business Applications</w:t>
        </w:r>
      </w:hyperlink>
      <w:r w:rsidRPr="00342908">
        <w:t xml:space="preserve"> document </w:t>
      </w:r>
      <w:r w:rsidR="006825A9" w:rsidRPr="00342908">
        <w:t xml:space="preserve">provides an explanation of the relevant terminology and shall be used as a reference </w:t>
      </w:r>
      <w:r w:rsidR="006825A9" w:rsidRPr="00030806">
        <w:t>in</w:t>
      </w:r>
      <w:r w:rsidR="006825A9" w:rsidRPr="00342908">
        <w:t xml:space="preserve"> preparation </w:t>
      </w:r>
      <w:r w:rsidR="006825A9" w:rsidRPr="00737366">
        <w:t>of</w:t>
      </w:r>
      <w:r w:rsidR="006825A9" w:rsidRPr="00342908">
        <w:t xml:space="preserve"> the Outline Proposal</w:t>
      </w:r>
      <w:r w:rsidRPr="00342908">
        <w:t>.</w:t>
      </w:r>
    </w:p>
    <w:p w14:paraId="7C9C69C9" w14:textId="77777777" w:rsidR="00CE13A7" w:rsidRPr="00342908" w:rsidRDefault="00CE13A7" w:rsidP="00030806">
      <w:pPr>
        <w:pStyle w:val="BodyText1"/>
      </w:pPr>
    </w:p>
    <w:p w14:paraId="2D864B74" w14:textId="3747E4E7" w:rsidR="003652B7" w:rsidRPr="00205CC3" w:rsidRDefault="00340D15" w:rsidP="00030806">
      <w:pPr>
        <w:pStyle w:val="BodyText1"/>
        <w:rPr>
          <w:b/>
          <w:bCs/>
        </w:rPr>
      </w:pPr>
      <w:r w:rsidRPr="00205CC3">
        <w:rPr>
          <w:b/>
          <w:bCs/>
        </w:rPr>
        <w:t>This outline proposal</w:t>
      </w:r>
      <w:r w:rsidR="002B6F44" w:rsidRPr="00205CC3">
        <w:rPr>
          <w:b/>
          <w:bCs/>
        </w:rPr>
        <w:t xml:space="preserve"> </w:t>
      </w:r>
      <w:r w:rsidRPr="00205CC3">
        <w:rPr>
          <w:b/>
          <w:bCs/>
        </w:rPr>
        <w:t xml:space="preserve">shall be sent to: </w:t>
      </w:r>
      <w:hyperlink r:id="rId13" w:history="1">
        <w:r w:rsidR="0056370E" w:rsidRPr="00205CC3">
          <w:rPr>
            <w:rStyle w:val="Hyperlink"/>
            <w:rFonts w:cs="Microsoft Sans Serif"/>
            <w:b/>
            <w:bCs/>
          </w:rPr>
          <w:t>business@esa.int</w:t>
        </w:r>
      </w:hyperlink>
      <w:r w:rsidR="0056370E" w:rsidRPr="00205CC3">
        <w:rPr>
          <w:b/>
          <w:bCs/>
        </w:rPr>
        <w:t xml:space="preserve"> </w:t>
      </w:r>
      <w:r w:rsidRPr="00205CC3">
        <w:rPr>
          <w:b/>
          <w:bCs/>
        </w:rPr>
        <w:t xml:space="preserve"> </w:t>
      </w:r>
    </w:p>
    <w:p w14:paraId="14096C12" w14:textId="77777777" w:rsidR="0056370E" w:rsidRDefault="0056370E" w:rsidP="00212CA0">
      <w:pPr>
        <w:pStyle w:val="BodytextJustified"/>
        <w:rPr>
          <w:rFonts w:cs="Microsoft Sans Serif"/>
        </w:rPr>
      </w:pPr>
    </w:p>
    <w:p w14:paraId="57AB4F4B" w14:textId="77777777" w:rsidR="00B63F23" w:rsidRPr="00DE502D" w:rsidRDefault="00B63F23" w:rsidP="00DE502D">
      <w:pPr>
        <w:pStyle w:val="NoSpacing"/>
        <w:rPr>
          <w:rFonts w:ascii="Microsoft Sans Serif" w:eastAsiaTheme="majorEastAsia" w:hAnsi="Microsoft Sans Serif" w:cs="Microsoft Sans Serif"/>
          <w:sz w:val="20"/>
          <w:szCs w:val="20"/>
        </w:rPr>
      </w:pPr>
    </w:p>
    <w:p w14:paraId="620DE6DB" w14:textId="77777777" w:rsidR="00BF2F30" w:rsidRPr="00DE502D" w:rsidRDefault="00BF2F30" w:rsidP="00DE502D">
      <w:pPr>
        <w:pStyle w:val="NoSpacing"/>
        <w:rPr>
          <w:rFonts w:ascii="Microsoft Sans Serif" w:eastAsiaTheme="majorEastAsia" w:hAnsi="Microsoft Sans Serif" w:cs="Microsoft Sans Serif"/>
          <w:sz w:val="20"/>
          <w:szCs w:val="20"/>
        </w:rPr>
      </w:pPr>
    </w:p>
    <w:p w14:paraId="4A5E4E01" w14:textId="77777777" w:rsidR="00BF2F30" w:rsidRPr="00DE502D" w:rsidRDefault="00BF2F30" w:rsidP="00DE502D">
      <w:pPr>
        <w:pStyle w:val="NoSpacing"/>
        <w:rPr>
          <w:rFonts w:ascii="Microsoft Sans Serif" w:eastAsiaTheme="majorEastAsia" w:hAnsi="Microsoft Sans Serif" w:cs="Microsoft Sans Serif"/>
          <w:sz w:val="20"/>
          <w:szCs w:val="20"/>
        </w:rPr>
      </w:pPr>
    </w:p>
    <w:p w14:paraId="56C28B32" w14:textId="51F708EF" w:rsidR="00D02262" w:rsidRDefault="00D02262" w:rsidP="00D22AA1">
      <w:pPr>
        <w:pStyle w:val="Instruction"/>
      </w:pPr>
      <w:r>
        <w:t xml:space="preserve">Please use this page as the cover page of the Outline Proposal and remove the previous </w:t>
      </w:r>
      <w:r w:rsidR="00BE4F9E">
        <w:t>two</w:t>
      </w:r>
      <w:r>
        <w:t xml:space="preserve"> pages (Template Title page and Introduction) </w:t>
      </w:r>
    </w:p>
    <w:p w14:paraId="30FEE523" w14:textId="4DE12AE0" w:rsidR="00D92C65" w:rsidRPr="00DE502D" w:rsidRDefault="00D92C65" w:rsidP="00DE502D">
      <w:pPr>
        <w:pStyle w:val="NoSpacing"/>
        <w:rPr>
          <w:rFonts w:ascii="Microsoft Sans Serif" w:eastAsiaTheme="majorEastAsia" w:hAnsi="Microsoft Sans Serif" w:cs="Microsoft Sans Serif"/>
          <w:sz w:val="20"/>
          <w:szCs w:val="20"/>
        </w:rPr>
      </w:pPr>
    </w:p>
    <w:p w14:paraId="5236B8D4" w14:textId="185D749C" w:rsidR="00D92C65" w:rsidRPr="00DE502D" w:rsidRDefault="00D92C65" w:rsidP="00DE502D">
      <w:pPr>
        <w:pStyle w:val="NoSpacing"/>
        <w:rPr>
          <w:rFonts w:ascii="Microsoft Sans Serif" w:eastAsiaTheme="majorEastAsia" w:hAnsi="Microsoft Sans Serif" w:cs="Microsoft Sans Serif"/>
          <w:sz w:val="20"/>
          <w:szCs w:val="20"/>
        </w:rPr>
      </w:pPr>
    </w:p>
    <w:p w14:paraId="544F451C" w14:textId="77777777" w:rsidR="00D92C65" w:rsidRPr="00DE502D" w:rsidRDefault="00D92C65" w:rsidP="00DE502D">
      <w:pPr>
        <w:pStyle w:val="NoSpacing"/>
        <w:rPr>
          <w:rFonts w:ascii="Microsoft Sans Serif" w:eastAsiaTheme="majorEastAsia" w:hAnsi="Microsoft Sans Serif" w:cs="Microsoft Sans Serif"/>
          <w:sz w:val="20"/>
          <w:szCs w:val="20"/>
        </w:rPr>
      </w:pPr>
    </w:p>
    <w:p w14:paraId="1EE34C2A" w14:textId="3F00EE03" w:rsidR="00BF2F30" w:rsidRPr="00DE502D" w:rsidRDefault="00BF2F30" w:rsidP="00DE502D">
      <w:pPr>
        <w:pStyle w:val="NoSpacing"/>
        <w:rPr>
          <w:rFonts w:ascii="Microsoft Sans Serif" w:eastAsiaTheme="majorEastAsia" w:hAnsi="Microsoft Sans Serif" w:cs="Microsoft Sans Serif"/>
          <w:sz w:val="20"/>
          <w:szCs w:val="20"/>
        </w:rPr>
      </w:pPr>
    </w:p>
    <w:p w14:paraId="21B7B286" w14:textId="1F487DEC" w:rsidR="00074F52" w:rsidRPr="00DE502D" w:rsidRDefault="00074F52" w:rsidP="00DE502D">
      <w:pPr>
        <w:pStyle w:val="NoSpacing"/>
        <w:rPr>
          <w:rFonts w:ascii="Microsoft Sans Serif" w:eastAsiaTheme="majorEastAsia" w:hAnsi="Microsoft Sans Serif" w:cs="Microsoft Sans Serif"/>
          <w:sz w:val="20"/>
          <w:szCs w:val="20"/>
        </w:rPr>
      </w:pPr>
    </w:p>
    <w:p w14:paraId="3B1385E6" w14:textId="7704A71C" w:rsidR="00074F52" w:rsidRPr="00DE502D" w:rsidRDefault="00074F52" w:rsidP="00DE502D">
      <w:pPr>
        <w:pStyle w:val="NoSpacing"/>
        <w:rPr>
          <w:rFonts w:ascii="Microsoft Sans Serif" w:eastAsiaTheme="majorEastAsia" w:hAnsi="Microsoft Sans Serif" w:cs="Microsoft Sans Serif"/>
          <w:sz w:val="20"/>
          <w:szCs w:val="20"/>
        </w:rPr>
      </w:pPr>
    </w:p>
    <w:p w14:paraId="088BE638" w14:textId="77777777" w:rsidR="00074F52" w:rsidRPr="00DE502D" w:rsidRDefault="00074F52" w:rsidP="00DE502D">
      <w:pPr>
        <w:pStyle w:val="NoSpacing"/>
        <w:rPr>
          <w:rFonts w:ascii="Microsoft Sans Serif" w:eastAsiaTheme="majorEastAsia" w:hAnsi="Microsoft Sans Serif" w:cs="Microsoft Sans Serif"/>
          <w:sz w:val="20"/>
          <w:szCs w:val="20"/>
        </w:rPr>
      </w:pPr>
    </w:p>
    <w:p w14:paraId="10EDABE5" w14:textId="77777777" w:rsidR="00BF2F30" w:rsidRPr="00DE502D" w:rsidRDefault="00BF2F30" w:rsidP="00DE502D">
      <w:pPr>
        <w:pStyle w:val="NoSpacing"/>
        <w:rPr>
          <w:rFonts w:ascii="Microsoft Sans Serif" w:eastAsiaTheme="majorEastAsia" w:hAnsi="Microsoft Sans Serif" w:cs="Microsoft Sans Serif"/>
          <w:sz w:val="20"/>
          <w:szCs w:val="20"/>
        </w:rPr>
      </w:pPr>
    </w:p>
    <w:p w14:paraId="08E8325B" w14:textId="52451766" w:rsidR="00BF2F30" w:rsidRPr="002750BC" w:rsidRDefault="00D92C65" w:rsidP="00D22AA1">
      <w:pPr>
        <w:pStyle w:val="Instruction"/>
      </w:pPr>
      <w:r w:rsidRPr="002750BC">
        <w:t xml:space="preserve">This outline proposal shall be no longer that 30 pages. Use </w:t>
      </w:r>
      <w:r w:rsidR="0019306E" w:rsidRPr="002750BC">
        <w:t>1</w:t>
      </w:r>
      <w:r w:rsidR="0019306E">
        <w:t>1-point</w:t>
      </w:r>
      <w:r w:rsidRPr="002750BC">
        <w:t xml:space="preserve"> font and do not increase page margins.</w:t>
      </w:r>
    </w:p>
    <w:p w14:paraId="7E79D5D9" w14:textId="3ADFE911" w:rsidR="00D02262" w:rsidRDefault="00D02262" w:rsidP="00D02262">
      <w:pPr>
        <w:pStyle w:val="NoSpacing"/>
        <w:rPr>
          <w:rFonts w:ascii="Microsoft Sans Serif" w:eastAsiaTheme="majorEastAsia" w:hAnsi="Microsoft Sans Serif" w:cs="Microsoft Sans Serif"/>
        </w:rPr>
      </w:pPr>
    </w:p>
    <w:p w14:paraId="69A35E02" w14:textId="77777777" w:rsidR="00D02262" w:rsidRDefault="00D02262" w:rsidP="00D02262">
      <w:pPr>
        <w:pStyle w:val="NoSpacing"/>
        <w:rPr>
          <w:rFonts w:ascii="Microsoft Sans Serif" w:eastAsiaTheme="majorEastAsia" w:hAnsi="Microsoft Sans Serif" w:cs="Microsoft Sans Serif"/>
          <w:color w:val="4F81BD" w:themeColor="accent1"/>
          <w:sz w:val="32"/>
          <w:szCs w:val="80"/>
        </w:rPr>
      </w:pPr>
      <w:r w:rsidRPr="00D02262">
        <w:rPr>
          <w:rFonts w:ascii="Microsoft Sans Serif" w:eastAsiaTheme="majorEastAsia" w:hAnsi="Microsoft Sans Serif" w:cs="Microsoft Sans Serif"/>
          <w:color w:val="FF0000"/>
          <w:sz w:val="56"/>
          <w:szCs w:val="80"/>
        </w:rPr>
        <w:t xml:space="preserve">Project Name </w:t>
      </w:r>
    </w:p>
    <w:p w14:paraId="3AFD1402" w14:textId="369F9090" w:rsidR="00D02262" w:rsidRPr="00D02262" w:rsidRDefault="00D02262" w:rsidP="00D02262">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w:t>
      </w:r>
      <w:r w:rsidR="00211E93">
        <w:rPr>
          <w:rFonts w:ascii="Microsoft Sans Serif" w:eastAsiaTheme="majorEastAsia" w:hAnsi="Microsoft Sans Serif" w:cs="Microsoft Sans Serif"/>
          <w:sz w:val="32"/>
          <w:szCs w:val="80"/>
        </w:rPr>
        <w:t>Commercial Applications Enabled by Space Environments (CASE)</w:t>
      </w:r>
      <w:r w:rsidRPr="00D02262">
        <w:rPr>
          <w:rFonts w:ascii="Microsoft Sans Serif" w:eastAsiaTheme="majorEastAsia" w:hAnsi="Microsoft Sans Serif" w:cs="Microsoft Sans Serif"/>
          <w:sz w:val="32"/>
          <w:szCs w:val="80"/>
        </w:rPr>
        <w:t xml:space="preserve"> Demonstration Project</w:t>
      </w:r>
    </w:p>
    <w:p w14:paraId="0B6EBEE9" w14:textId="77777777" w:rsidR="00D02262" w:rsidRPr="0012682F" w:rsidRDefault="00D02262" w:rsidP="00D02262">
      <w:pPr>
        <w:pStyle w:val="NoSpacing"/>
        <w:rPr>
          <w:rFonts w:ascii="Microsoft Sans Serif" w:eastAsiaTheme="majorEastAsia" w:hAnsi="Microsoft Sans Serif" w:cs="Microsoft Sans Serif"/>
          <w:color w:val="FF0000"/>
          <w:sz w:val="20"/>
          <w:szCs w:val="20"/>
        </w:rPr>
      </w:pPr>
    </w:p>
    <w:p w14:paraId="624DE66F" w14:textId="2609520A" w:rsidR="00D02262" w:rsidRPr="0012682F" w:rsidRDefault="00881606" w:rsidP="00D02262">
      <w:pPr>
        <w:pStyle w:val="NoSpacing"/>
        <w:rPr>
          <w:rFonts w:ascii="Microsoft Sans Serif" w:eastAsiaTheme="majorEastAsia" w:hAnsi="Microsoft Sans Serif" w:cs="Microsoft Sans Serif"/>
          <w:sz w:val="20"/>
          <w:szCs w:val="20"/>
        </w:rPr>
      </w:pPr>
      <w:r w:rsidRPr="0012682F">
        <w:rPr>
          <w:rFonts w:ascii="Microsoft Sans Serif" w:eastAsiaTheme="majorEastAsia" w:hAnsi="Microsoft Sans Serif" w:cs="Microsoft Sans Serif"/>
          <w:sz w:val="20"/>
          <w:szCs w:val="20"/>
        </w:rPr>
        <w:t xml:space="preserve">Programme Line: </w:t>
      </w:r>
      <w:sdt>
        <w:sdtPr>
          <w:rPr>
            <w:rFonts w:ascii="Microsoft Sans Serif" w:eastAsiaTheme="majorEastAsia" w:hAnsi="Microsoft Sans Serif" w:cs="Microsoft Sans Serif"/>
            <w:sz w:val="20"/>
            <w:szCs w:val="20"/>
          </w:rPr>
          <w:id w:val="-1740246584"/>
          <w:lock w:val="sdtLocked"/>
          <w:placeholder>
            <w:docPart w:val="DefaultPlaceholder_-1854013439"/>
          </w:placeholder>
          <w:dropDownList>
            <w:listItem w:displayText="BASS" w:value="BASS"/>
            <w:listItem w:displayText="5G" w:value="5G"/>
            <w:listItem w:displayText="4S" w:value="4S"/>
          </w:dropDownList>
        </w:sdtPr>
        <w:sdtEndPr/>
        <w:sdtContent>
          <w:r w:rsidRPr="0012682F">
            <w:rPr>
              <w:rFonts w:ascii="Microsoft Sans Serif" w:eastAsiaTheme="majorEastAsia" w:hAnsi="Microsoft Sans Serif" w:cs="Microsoft Sans Serif"/>
              <w:sz w:val="20"/>
              <w:szCs w:val="20"/>
            </w:rPr>
            <w:t>BASS</w:t>
          </w:r>
        </w:sdtContent>
      </w:sdt>
    </w:p>
    <w:p w14:paraId="28F5FA06"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6AAE1DAE"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50C6FE40"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255FA107"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3CE503B5"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0CEFC19F"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30E2C4B1"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1FA37BC9" w14:textId="77777777" w:rsidR="00D02262" w:rsidRPr="0012682F" w:rsidRDefault="00D02262" w:rsidP="00D02262">
      <w:pPr>
        <w:pStyle w:val="NoSpacing"/>
        <w:rPr>
          <w:rFonts w:ascii="Microsoft Sans Serif" w:eastAsiaTheme="majorEastAsia" w:hAnsi="Microsoft Sans Serif" w:cs="Microsoft Sans Serif"/>
          <w:sz w:val="20"/>
          <w:szCs w:val="20"/>
        </w:rPr>
      </w:pPr>
    </w:p>
    <w:p w14:paraId="2B7B6CDE" w14:textId="7BEBC9A3" w:rsidR="00D02262" w:rsidRPr="0012682F" w:rsidRDefault="00D02262" w:rsidP="00D02262">
      <w:pPr>
        <w:pStyle w:val="NoSpacing"/>
        <w:rPr>
          <w:rFonts w:ascii="Microsoft Sans Serif" w:eastAsiaTheme="majorEastAsia" w:hAnsi="Microsoft Sans Serif" w:cs="Microsoft Sans Serif"/>
          <w:sz w:val="20"/>
          <w:szCs w:val="20"/>
        </w:rPr>
      </w:pPr>
      <w:r w:rsidRPr="0012682F">
        <w:rPr>
          <w:rFonts w:ascii="Microsoft Sans Serif" w:eastAsiaTheme="majorEastAsia" w:hAnsi="Microsoft Sans Serif" w:cs="Microsoft Sans Serif"/>
          <w:sz w:val="20"/>
          <w:szCs w:val="20"/>
        </w:rPr>
        <w:t xml:space="preserve">Date: </w:t>
      </w:r>
      <w:r w:rsidRPr="0012682F">
        <w:rPr>
          <w:rFonts w:ascii="Microsoft Sans Serif" w:eastAsiaTheme="majorEastAsia" w:hAnsi="Microsoft Sans Serif" w:cs="Microsoft Sans Serif"/>
          <w:color w:val="FF0000"/>
          <w:sz w:val="20"/>
          <w:szCs w:val="20"/>
        </w:rPr>
        <w:t>……</w:t>
      </w:r>
    </w:p>
    <w:p w14:paraId="25D94E8C" w14:textId="45832BFE" w:rsidR="00D02262" w:rsidRPr="0012682F" w:rsidRDefault="00D02262" w:rsidP="00D02262">
      <w:pPr>
        <w:pStyle w:val="NoSpacing"/>
        <w:rPr>
          <w:rFonts w:ascii="Microsoft Sans Serif" w:eastAsiaTheme="majorEastAsia" w:hAnsi="Microsoft Sans Serif" w:cs="Microsoft Sans Serif"/>
          <w:sz w:val="20"/>
          <w:szCs w:val="20"/>
        </w:rPr>
      </w:pPr>
      <w:r w:rsidRPr="0012682F">
        <w:rPr>
          <w:rFonts w:ascii="Microsoft Sans Serif" w:eastAsiaTheme="majorEastAsia" w:hAnsi="Microsoft Sans Serif" w:cs="Microsoft Sans Serif"/>
          <w:sz w:val="20"/>
          <w:szCs w:val="20"/>
        </w:rPr>
        <w:t xml:space="preserve">Reference: </w:t>
      </w:r>
      <w:r w:rsidRPr="0012682F">
        <w:rPr>
          <w:rFonts w:ascii="Microsoft Sans Serif" w:eastAsiaTheme="majorEastAsia" w:hAnsi="Microsoft Sans Serif" w:cs="Microsoft Sans Serif"/>
          <w:color w:val="FF0000"/>
          <w:sz w:val="20"/>
          <w:szCs w:val="20"/>
        </w:rPr>
        <w:t>……</w:t>
      </w:r>
      <w:r w:rsidRPr="0012682F">
        <w:rPr>
          <w:rFonts w:ascii="Microsoft Sans Serif" w:eastAsiaTheme="majorEastAsia" w:hAnsi="Microsoft Sans Serif" w:cs="Microsoft Sans Serif"/>
          <w:sz w:val="20"/>
          <w:szCs w:val="20"/>
        </w:rPr>
        <w:t xml:space="preserve"> </w:t>
      </w:r>
    </w:p>
    <w:p w14:paraId="543B89C9" w14:textId="7B0B62FD" w:rsidR="00432EBD" w:rsidRPr="0012682F" w:rsidRDefault="00432EBD" w:rsidP="00D02262">
      <w:pPr>
        <w:pStyle w:val="NoSpacing"/>
        <w:rPr>
          <w:rFonts w:ascii="Microsoft Sans Serif" w:eastAsiaTheme="majorEastAsia" w:hAnsi="Microsoft Sans Serif" w:cs="Microsoft Sans Serif"/>
          <w:sz w:val="20"/>
          <w:szCs w:val="20"/>
        </w:rPr>
      </w:pPr>
    </w:p>
    <w:p w14:paraId="7EE17CB1" w14:textId="1705AA00" w:rsidR="00432EBD" w:rsidRPr="0012682F" w:rsidRDefault="00432EBD" w:rsidP="00D02262">
      <w:pPr>
        <w:pStyle w:val="NoSpacing"/>
        <w:rPr>
          <w:rFonts w:ascii="Microsoft Sans Serif" w:eastAsiaTheme="majorEastAsia" w:hAnsi="Microsoft Sans Serif" w:cs="Microsoft Sans Serif"/>
          <w:sz w:val="20"/>
          <w:szCs w:val="20"/>
        </w:rPr>
      </w:pPr>
      <w:bookmarkStart w:id="4" w:name="_Hlk89939327"/>
      <w:r w:rsidRPr="0012682F">
        <w:rPr>
          <w:rFonts w:ascii="Microsoft Sans Serif" w:eastAsiaTheme="majorEastAsia" w:hAnsi="Microsoft Sans Serif" w:cs="Microsoft Sans Serif"/>
          <w:sz w:val="20"/>
          <w:szCs w:val="20"/>
        </w:rPr>
        <w:t>Outline Proposal Validity: 8 (eight) months</w:t>
      </w:r>
      <w:r w:rsidR="004C3E4B">
        <w:rPr>
          <w:rFonts w:ascii="Microsoft Sans Serif" w:eastAsiaTheme="majorEastAsia" w:hAnsi="Microsoft Sans Serif" w:cs="Microsoft Sans Serif"/>
          <w:sz w:val="20"/>
          <w:szCs w:val="20"/>
        </w:rPr>
        <w:t>.  A Full Proposal shall be submitted within 8 months from acceptable Outline proposal.</w:t>
      </w:r>
    </w:p>
    <w:p w14:paraId="2AEA56A9" w14:textId="77777777" w:rsidR="00432EBD" w:rsidRPr="0012682F" w:rsidRDefault="00432EBD" w:rsidP="00D02262">
      <w:pPr>
        <w:pStyle w:val="NoSpacing"/>
        <w:rPr>
          <w:rFonts w:ascii="Microsoft Sans Serif" w:eastAsiaTheme="majorEastAsia" w:hAnsi="Microsoft Sans Serif" w:cs="Microsoft Sans Serif"/>
          <w:sz w:val="20"/>
          <w:szCs w:val="20"/>
        </w:rPr>
      </w:pPr>
    </w:p>
    <w:bookmarkEnd w:id="4"/>
    <w:p w14:paraId="28B46B58" w14:textId="064F0C86" w:rsidR="00BF2F30" w:rsidRPr="0012682F" w:rsidRDefault="00D02262" w:rsidP="28A7DF18">
      <w:pPr>
        <w:pStyle w:val="NoSpacing"/>
        <w:rPr>
          <w:rFonts w:cs="Microsoft Sans Serif"/>
          <w:b/>
          <w:bCs/>
          <w:sz w:val="20"/>
          <w:szCs w:val="20"/>
        </w:rPr>
      </w:pPr>
      <w:r w:rsidRPr="0012682F">
        <w:rPr>
          <w:rFonts w:ascii="Microsoft Sans Serif" w:eastAsiaTheme="majorEastAsia" w:hAnsi="Microsoft Sans Serif" w:cs="Microsoft Sans Serif"/>
          <w:sz w:val="20"/>
          <w:szCs w:val="20"/>
        </w:rPr>
        <w:t xml:space="preserve">ESA Template Ref. </w:t>
      </w:r>
      <w:r w:rsidR="000B4AD8" w:rsidRPr="0012682F">
        <w:rPr>
          <w:rFonts w:ascii="Microsoft Sans Serif" w:eastAsiaTheme="majorEastAsia" w:hAnsi="Microsoft Sans Serif" w:cs="Microsoft Sans Serif"/>
          <w:sz w:val="20"/>
          <w:szCs w:val="20"/>
        </w:rPr>
        <w:t xml:space="preserve">ESA-TIAA-PO-2021-2406 </w:t>
      </w:r>
      <w:r w:rsidR="00BF2F30" w:rsidRPr="0012682F">
        <w:rPr>
          <w:rFonts w:ascii="Microsoft Sans Serif" w:eastAsiaTheme="majorEastAsia" w:hAnsi="Microsoft Sans Serif" w:cs="Microsoft Sans Serif"/>
          <w:sz w:val="20"/>
          <w:szCs w:val="20"/>
        </w:rPr>
        <w:fldChar w:fldCharType="begin"/>
      </w:r>
      <w:r w:rsidR="00BF2F30" w:rsidRPr="0012682F">
        <w:rPr>
          <w:rFonts w:ascii="Microsoft Sans Serif" w:eastAsiaTheme="majorEastAsia" w:hAnsi="Microsoft Sans Serif" w:cs="Microsoft Sans Serif"/>
          <w:sz w:val="20"/>
          <w:szCs w:val="20"/>
        </w:rPr>
        <w:instrText xml:space="preserve"> DOCPROPERTY  "Issue"  </w:instrText>
      </w:r>
      <w:r w:rsidR="00BF2F30" w:rsidRPr="0012682F">
        <w:rPr>
          <w:rFonts w:ascii="Microsoft Sans Serif" w:eastAsiaTheme="majorEastAsia" w:hAnsi="Microsoft Sans Serif" w:cs="Microsoft Sans Serif"/>
          <w:sz w:val="20"/>
          <w:szCs w:val="20"/>
        </w:rPr>
        <w:fldChar w:fldCharType="separate"/>
      </w:r>
      <w:r w:rsidR="00881606" w:rsidRPr="0012682F">
        <w:rPr>
          <w:rFonts w:ascii="Microsoft Sans Serif" w:eastAsiaTheme="majorEastAsia" w:hAnsi="Microsoft Sans Serif" w:cs="Microsoft Sans Serif"/>
          <w:sz w:val="20"/>
          <w:szCs w:val="20"/>
        </w:rPr>
        <w:t>1</w:t>
      </w:r>
      <w:r w:rsidR="00BF2F30" w:rsidRPr="0012682F">
        <w:rPr>
          <w:rFonts w:ascii="Microsoft Sans Serif" w:eastAsiaTheme="majorEastAsia" w:hAnsi="Microsoft Sans Serif" w:cs="Microsoft Sans Serif"/>
          <w:sz w:val="20"/>
          <w:szCs w:val="20"/>
        </w:rPr>
        <w:fldChar w:fldCharType="end"/>
      </w:r>
      <w:r w:rsidRPr="0012682F">
        <w:rPr>
          <w:rFonts w:ascii="Microsoft Sans Serif" w:eastAsiaTheme="majorEastAsia" w:hAnsi="Microsoft Sans Serif" w:cs="Microsoft Sans Serif"/>
          <w:sz w:val="20"/>
          <w:szCs w:val="20"/>
        </w:rPr>
        <w:t>.</w:t>
      </w:r>
      <w:r w:rsidR="000B4AD8" w:rsidRPr="0012682F">
        <w:rPr>
          <w:rFonts w:ascii="Microsoft Sans Serif" w:eastAsiaTheme="majorEastAsia" w:hAnsi="Microsoft Sans Serif" w:cs="Microsoft Sans Serif"/>
          <w:sz w:val="20"/>
          <w:szCs w:val="20"/>
        </w:rPr>
        <w:t>0</w:t>
      </w:r>
      <w:r w:rsidRPr="0012682F">
        <w:rPr>
          <w:rFonts w:ascii="Microsoft Sans Serif" w:eastAsiaTheme="majorEastAsia" w:hAnsi="Microsoft Sans Serif" w:cs="Microsoft Sans Serif"/>
          <w:sz w:val="20"/>
          <w:szCs w:val="20"/>
        </w:rPr>
        <w:t xml:space="preserve"> issued </w:t>
      </w:r>
      <w:r w:rsidR="00606C47">
        <w:rPr>
          <w:rFonts w:ascii="Microsoft Sans Serif" w:eastAsiaTheme="majorEastAsia" w:hAnsi="Microsoft Sans Serif" w:cs="Microsoft Sans Serif"/>
          <w:sz w:val="20"/>
          <w:szCs w:val="20"/>
        </w:rPr>
        <w:t>10</w:t>
      </w:r>
      <w:r w:rsidR="00CC6F6F">
        <w:rPr>
          <w:rFonts w:ascii="Microsoft Sans Serif" w:eastAsiaTheme="majorEastAsia" w:hAnsi="Microsoft Sans Serif" w:cs="Microsoft Sans Serif"/>
          <w:sz w:val="20"/>
          <w:szCs w:val="20"/>
        </w:rPr>
        <w:t>/12/2021</w:t>
      </w:r>
      <w:r w:rsidR="00BF2F30" w:rsidRPr="0012682F">
        <w:rPr>
          <w:rFonts w:ascii="Microsoft Sans Serif" w:eastAsiaTheme="majorEastAsia" w:hAnsi="Microsoft Sans Serif" w:cs="Microsoft Sans Serif"/>
          <w:sz w:val="20"/>
          <w:szCs w:val="20"/>
        </w:rPr>
        <w:fldChar w:fldCharType="begin"/>
      </w:r>
      <w:r w:rsidR="00BF2F30" w:rsidRPr="0012682F">
        <w:rPr>
          <w:rFonts w:ascii="Microsoft Sans Serif" w:eastAsiaTheme="majorEastAsia" w:hAnsi="Microsoft Sans Serif" w:cs="Microsoft Sans Serif"/>
          <w:sz w:val="20"/>
          <w:szCs w:val="20"/>
        </w:rPr>
        <w:instrText xml:space="preserve"> DOCPROPERTY  "Issue Date" \@ "dd/MM/yyyy" </w:instrText>
      </w:r>
      <w:r w:rsidR="00BF2F30" w:rsidRPr="0012682F">
        <w:rPr>
          <w:rFonts w:ascii="Microsoft Sans Serif" w:eastAsiaTheme="majorEastAsia" w:hAnsi="Microsoft Sans Serif" w:cs="Microsoft Sans Serif"/>
          <w:sz w:val="20"/>
          <w:szCs w:val="20"/>
        </w:rPr>
        <w:fldChar w:fldCharType="end"/>
      </w:r>
      <w:r w:rsidR="00BF2F30" w:rsidRPr="0012682F">
        <w:rPr>
          <w:rFonts w:cs="Microsoft Sans Serif"/>
          <w:b/>
          <w:bCs/>
          <w:sz w:val="20"/>
          <w:szCs w:val="20"/>
        </w:rPr>
        <w:br w:type="page"/>
      </w:r>
    </w:p>
    <w:p w14:paraId="4DEC9495" w14:textId="331722ED" w:rsidR="004E62F0" w:rsidRDefault="00400078">
      <w:pPr>
        <w:pStyle w:val="TOC1"/>
        <w:rPr>
          <w:rFonts w:asciiTheme="minorHAnsi" w:eastAsiaTheme="minorEastAsia" w:hAnsiTheme="minorHAnsi" w:cstheme="minorBidi"/>
          <w:b w:val="0"/>
          <w:bCs w:val="0"/>
          <w:caps w:val="0"/>
          <w:sz w:val="22"/>
          <w:szCs w:val="22"/>
          <w:lang w:eastAsia="en-GB"/>
        </w:rPr>
      </w:pPr>
      <w:r w:rsidRPr="00342908">
        <w:rPr>
          <w:rFonts w:cs="Microsoft Sans Serif"/>
        </w:rPr>
        <w:lastRenderedPageBreak/>
        <w:fldChar w:fldCharType="begin"/>
      </w:r>
      <w:r w:rsidRPr="00212CA0">
        <w:rPr>
          <w:rFonts w:cs="Microsoft Sans Serif"/>
        </w:rPr>
        <w:instrText xml:space="preserve"> TOC \o "1-3" \h \z \u </w:instrText>
      </w:r>
      <w:r w:rsidRPr="00342908">
        <w:rPr>
          <w:rFonts w:cs="Microsoft Sans Serif"/>
        </w:rPr>
        <w:fldChar w:fldCharType="separate"/>
      </w:r>
      <w:hyperlink w:anchor="_Toc89031085" w:history="1">
        <w:r w:rsidR="004E62F0" w:rsidRPr="00875EBB">
          <w:rPr>
            <w:rStyle w:val="Hyperlink"/>
            <w:rFonts w:cs="Microsoft Sans Serif"/>
          </w:rPr>
          <w:t>INTRODUCTION</w:t>
        </w:r>
        <w:r w:rsidR="004E62F0">
          <w:rPr>
            <w:webHidden/>
          </w:rPr>
          <w:tab/>
        </w:r>
        <w:r w:rsidR="004E62F0">
          <w:rPr>
            <w:webHidden/>
          </w:rPr>
          <w:fldChar w:fldCharType="begin"/>
        </w:r>
        <w:r w:rsidR="004E62F0">
          <w:rPr>
            <w:webHidden/>
          </w:rPr>
          <w:instrText xml:space="preserve"> PAGEREF _Toc89031085 \h </w:instrText>
        </w:r>
        <w:r w:rsidR="004E62F0">
          <w:rPr>
            <w:webHidden/>
          </w:rPr>
        </w:r>
        <w:r w:rsidR="004E62F0">
          <w:rPr>
            <w:webHidden/>
          </w:rPr>
          <w:fldChar w:fldCharType="separate"/>
        </w:r>
        <w:r w:rsidR="004E62F0">
          <w:rPr>
            <w:webHidden/>
          </w:rPr>
          <w:t>1</w:t>
        </w:r>
        <w:r w:rsidR="004E62F0">
          <w:rPr>
            <w:webHidden/>
          </w:rPr>
          <w:fldChar w:fldCharType="end"/>
        </w:r>
      </w:hyperlink>
    </w:p>
    <w:p w14:paraId="080CF33F" w14:textId="2355D889" w:rsidR="004E62F0" w:rsidRDefault="00606C47">
      <w:pPr>
        <w:pStyle w:val="TOC1"/>
        <w:rPr>
          <w:rFonts w:asciiTheme="minorHAnsi" w:eastAsiaTheme="minorEastAsia" w:hAnsiTheme="minorHAnsi" w:cstheme="minorBidi"/>
          <w:b w:val="0"/>
          <w:bCs w:val="0"/>
          <w:caps w:val="0"/>
          <w:sz w:val="22"/>
          <w:szCs w:val="22"/>
          <w:lang w:eastAsia="en-GB"/>
        </w:rPr>
      </w:pPr>
      <w:hyperlink w:anchor="_Toc89031086" w:history="1">
        <w:r w:rsidR="004E62F0" w:rsidRPr="00875EBB">
          <w:rPr>
            <w:rStyle w:val="Hyperlink"/>
            <w:rFonts w:cs="Microsoft Sans Serif"/>
          </w:rPr>
          <w:t>1</w:t>
        </w:r>
        <w:r w:rsidR="004E62F0">
          <w:rPr>
            <w:rFonts w:asciiTheme="minorHAnsi" w:eastAsiaTheme="minorEastAsia" w:hAnsiTheme="minorHAnsi" w:cstheme="minorBidi"/>
            <w:b w:val="0"/>
            <w:bCs w:val="0"/>
            <w:caps w:val="0"/>
            <w:sz w:val="22"/>
            <w:szCs w:val="22"/>
            <w:lang w:eastAsia="en-GB"/>
          </w:rPr>
          <w:tab/>
        </w:r>
        <w:r w:rsidR="004E62F0" w:rsidRPr="00875EBB">
          <w:rPr>
            <w:rStyle w:val="Hyperlink"/>
            <w:rFonts w:cs="Microsoft Sans Serif"/>
          </w:rPr>
          <w:t>PROJECT SUMMARY AND RATIONALE</w:t>
        </w:r>
        <w:r w:rsidR="004E62F0">
          <w:rPr>
            <w:webHidden/>
          </w:rPr>
          <w:tab/>
        </w:r>
        <w:r w:rsidR="004E62F0">
          <w:rPr>
            <w:webHidden/>
          </w:rPr>
          <w:fldChar w:fldCharType="begin"/>
        </w:r>
        <w:r w:rsidR="004E62F0">
          <w:rPr>
            <w:webHidden/>
          </w:rPr>
          <w:instrText xml:space="preserve"> PAGEREF _Toc89031086 \h </w:instrText>
        </w:r>
        <w:r w:rsidR="004E62F0">
          <w:rPr>
            <w:webHidden/>
          </w:rPr>
        </w:r>
        <w:r w:rsidR="004E62F0">
          <w:rPr>
            <w:webHidden/>
          </w:rPr>
          <w:fldChar w:fldCharType="separate"/>
        </w:r>
        <w:r w:rsidR="004E62F0">
          <w:rPr>
            <w:webHidden/>
          </w:rPr>
          <w:t>2</w:t>
        </w:r>
        <w:r w:rsidR="004E62F0">
          <w:rPr>
            <w:webHidden/>
          </w:rPr>
          <w:fldChar w:fldCharType="end"/>
        </w:r>
      </w:hyperlink>
    </w:p>
    <w:p w14:paraId="73DC6690" w14:textId="03E32782" w:rsidR="004E62F0" w:rsidRDefault="00606C47">
      <w:pPr>
        <w:pStyle w:val="TOC2"/>
        <w:rPr>
          <w:rFonts w:asciiTheme="minorHAnsi" w:eastAsiaTheme="minorEastAsia" w:hAnsiTheme="minorHAnsi" w:cstheme="minorBidi"/>
          <w:sz w:val="22"/>
          <w:szCs w:val="22"/>
          <w:lang w:eastAsia="en-GB"/>
        </w:rPr>
      </w:pPr>
      <w:hyperlink w:anchor="_Toc89031087" w:history="1">
        <w:r w:rsidR="004E62F0" w:rsidRPr="00875EBB">
          <w:rPr>
            <w:rStyle w:val="Hyperlink"/>
          </w:rPr>
          <w:t>1.1</w:t>
        </w:r>
        <w:r w:rsidR="004E62F0">
          <w:rPr>
            <w:rFonts w:asciiTheme="minorHAnsi" w:eastAsiaTheme="minorEastAsia" w:hAnsiTheme="minorHAnsi" w:cstheme="minorBidi"/>
            <w:sz w:val="22"/>
            <w:szCs w:val="22"/>
            <w:lang w:eastAsia="en-GB"/>
          </w:rPr>
          <w:tab/>
        </w:r>
        <w:r w:rsidR="004E62F0" w:rsidRPr="00875EBB">
          <w:rPr>
            <w:rStyle w:val="Hyperlink"/>
            <w:rFonts w:cs="Microsoft Sans Serif"/>
            <w:lang w:val="en-US"/>
          </w:rPr>
          <w:t>Background information</w:t>
        </w:r>
        <w:r w:rsidR="004E62F0">
          <w:rPr>
            <w:webHidden/>
          </w:rPr>
          <w:tab/>
        </w:r>
        <w:r w:rsidR="004E62F0">
          <w:rPr>
            <w:webHidden/>
          </w:rPr>
          <w:fldChar w:fldCharType="begin"/>
        </w:r>
        <w:r w:rsidR="004E62F0">
          <w:rPr>
            <w:webHidden/>
          </w:rPr>
          <w:instrText xml:space="preserve"> PAGEREF _Toc89031087 \h </w:instrText>
        </w:r>
        <w:r w:rsidR="004E62F0">
          <w:rPr>
            <w:webHidden/>
          </w:rPr>
        </w:r>
        <w:r w:rsidR="004E62F0">
          <w:rPr>
            <w:webHidden/>
          </w:rPr>
          <w:fldChar w:fldCharType="separate"/>
        </w:r>
        <w:r w:rsidR="004E62F0">
          <w:rPr>
            <w:webHidden/>
          </w:rPr>
          <w:t>2</w:t>
        </w:r>
        <w:r w:rsidR="004E62F0">
          <w:rPr>
            <w:webHidden/>
          </w:rPr>
          <w:fldChar w:fldCharType="end"/>
        </w:r>
      </w:hyperlink>
    </w:p>
    <w:p w14:paraId="6957A8BB" w14:textId="40C3432F" w:rsidR="004E62F0" w:rsidRDefault="00606C47">
      <w:pPr>
        <w:pStyle w:val="TOC2"/>
        <w:rPr>
          <w:rFonts w:asciiTheme="minorHAnsi" w:eastAsiaTheme="minorEastAsia" w:hAnsiTheme="minorHAnsi" w:cstheme="minorBidi"/>
          <w:sz w:val="22"/>
          <w:szCs w:val="22"/>
          <w:lang w:eastAsia="en-GB"/>
        </w:rPr>
      </w:pPr>
      <w:hyperlink w:anchor="_Toc89031088" w:history="1">
        <w:r w:rsidR="004E62F0" w:rsidRPr="00875EBB">
          <w:rPr>
            <w:rStyle w:val="Hyperlink"/>
          </w:rPr>
          <w:t>1.2</w:t>
        </w:r>
        <w:r w:rsidR="004E62F0">
          <w:rPr>
            <w:rFonts w:asciiTheme="minorHAnsi" w:eastAsiaTheme="minorEastAsia" w:hAnsiTheme="minorHAnsi" w:cstheme="minorBidi"/>
            <w:sz w:val="22"/>
            <w:szCs w:val="22"/>
            <w:lang w:eastAsia="en-GB"/>
          </w:rPr>
          <w:tab/>
        </w:r>
        <w:r w:rsidR="004E62F0" w:rsidRPr="00875EBB">
          <w:rPr>
            <w:rStyle w:val="Hyperlink"/>
            <w:rFonts w:cs="Microsoft Sans Serif"/>
            <w:lang w:val="en-US"/>
          </w:rPr>
          <w:t>Service Description and Selling Point(s)</w:t>
        </w:r>
        <w:r w:rsidR="004E62F0">
          <w:rPr>
            <w:webHidden/>
          </w:rPr>
          <w:tab/>
        </w:r>
        <w:r w:rsidR="004E62F0">
          <w:rPr>
            <w:webHidden/>
          </w:rPr>
          <w:fldChar w:fldCharType="begin"/>
        </w:r>
        <w:r w:rsidR="004E62F0">
          <w:rPr>
            <w:webHidden/>
          </w:rPr>
          <w:instrText xml:space="preserve"> PAGEREF _Toc89031088 \h </w:instrText>
        </w:r>
        <w:r w:rsidR="004E62F0">
          <w:rPr>
            <w:webHidden/>
          </w:rPr>
        </w:r>
        <w:r w:rsidR="004E62F0">
          <w:rPr>
            <w:webHidden/>
          </w:rPr>
          <w:fldChar w:fldCharType="separate"/>
        </w:r>
        <w:r w:rsidR="004E62F0">
          <w:rPr>
            <w:webHidden/>
          </w:rPr>
          <w:t>2</w:t>
        </w:r>
        <w:r w:rsidR="004E62F0">
          <w:rPr>
            <w:webHidden/>
          </w:rPr>
          <w:fldChar w:fldCharType="end"/>
        </w:r>
      </w:hyperlink>
    </w:p>
    <w:p w14:paraId="62F1090A" w14:textId="6BCE9FDE" w:rsidR="004E62F0" w:rsidRDefault="00606C47">
      <w:pPr>
        <w:pStyle w:val="TOC2"/>
        <w:rPr>
          <w:rFonts w:asciiTheme="minorHAnsi" w:eastAsiaTheme="minorEastAsia" w:hAnsiTheme="minorHAnsi" w:cstheme="minorBidi"/>
          <w:sz w:val="22"/>
          <w:szCs w:val="22"/>
          <w:lang w:eastAsia="en-GB"/>
        </w:rPr>
      </w:pPr>
      <w:hyperlink w:anchor="_Toc89031089" w:history="1">
        <w:r w:rsidR="004E62F0" w:rsidRPr="00875EBB">
          <w:rPr>
            <w:rStyle w:val="Hyperlink"/>
          </w:rPr>
          <w:t>1.3</w:t>
        </w:r>
        <w:r w:rsidR="004E62F0">
          <w:rPr>
            <w:rFonts w:asciiTheme="minorHAnsi" w:eastAsiaTheme="minorEastAsia" w:hAnsiTheme="minorHAnsi" w:cstheme="minorBidi"/>
            <w:sz w:val="22"/>
            <w:szCs w:val="22"/>
            <w:lang w:eastAsia="en-GB"/>
          </w:rPr>
          <w:tab/>
        </w:r>
        <w:r w:rsidR="004E62F0" w:rsidRPr="00875EBB">
          <w:rPr>
            <w:rStyle w:val="Hyperlink"/>
            <w:rFonts w:cs="Microsoft Sans Serif"/>
            <w:lang w:val="en-US"/>
          </w:rPr>
          <w:t>Space Asset(s) / Space Technology and Rationale</w:t>
        </w:r>
        <w:r w:rsidR="004E62F0">
          <w:rPr>
            <w:webHidden/>
          </w:rPr>
          <w:tab/>
        </w:r>
        <w:r w:rsidR="004E62F0">
          <w:rPr>
            <w:webHidden/>
          </w:rPr>
          <w:fldChar w:fldCharType="begin"/>
        </w:r>
        <w:r w:rsidR="004E62F0">
          <w:rPr>
            <w:webHidden/>
          </w:rPr>
          <w:instrText xml:space="preserve"> PAGEREF _Toc89031089 \h </w:instrText>
        </w:r>
        <w:r w:rsidR="004E62F0">
          <w:rPr>
            <w:webHidden/>
          </w:rPr>
        </w:r>
        <w:r w:rsidR="004E62F0">
          <w:rPr>
            <w:webHidden/>
          </w:rPr>
          <w:fldChar w:fldCharType="separate"/>
        </w:r>
        <w:r w:rsidR="004E62F0">
          <w:rPr>
            <w:webHidden/>
          </w:rPr>
          <w:t>3</w:t>
        </w:r>
        <w:r w:rsidR="004E62F0">
          <w:rPr>
            <w:webHidden/>
          </w:rPr>
          <w:fldChar w:fldCharType="end"/>
        </w:r>
      </w:hyperlink>
    </w:p>
    <w:p w14:paraId="53F4AF2E" w14:textId="44043B30" w:rsidR="004E62F0" w:rsidRDefault="00606C47">
      <w:pPr>
        <w:pStyle w:val="TOC1"/>
        <w:rPr>
          <w:rFonts w:asciiTheme="minorHAnsi" w:eastAsiaTheme="minorEastAsia" w:hAnsiTheme="minorHAnsi" w:cstheme="minorBidi"/>
          <w:b w:val="0"/>
          <w:bCs w:val="0"/>
          <w:caps w:val="0"/>
          <w:sz w:val="22"/>
          <w:szCs w:val="22"/>
          <w:lang w:eastAsia="en-GB"/>
        </w:rPr>
      </w:pPr>
      <w:hyperlink w:anchor="_Toc89031090" w:history="1">
        <w:r w:rsidR="004E62F0" w:rsidRPr="00875EBB">
          <w:rPr>
            <w:rStyle w:val="Hyperlink"/>
            <w:rFonts w:cs="Microsoft Sans Serif"/>
          </w:rPr>
          <w:t>2</w:t>
        </w:r>
        <w:r w:rsidR="004E62F0">
          <w:rPr>
            <w:rFonts w:asciiTheme="minorHAnsi" w:eastAsiaTheme="minorEastAsia" w:hAnsiTheme="minorHAnsi" w:cstheme="minorBidi"/>
            <w:b w:val="0"/>
            <w:bCs w:val="0"/>
            <w:caps w:val="0"/>
            <w:sz w:val="22"/>
            <w:szCs w:val="22"/>
            <w:lang w:eastAsia="en-GB"/>
          </w:rPr>
          <w:tab/>
        </w:r>
        <w:r w:rsidR="004E62F0" w:rsidRPr="00875EBB">
          <w:rPr>
            <w:rStyle w:val="Hyperlink"/>
            <w:rFonts w:cs="Microsoft Sans Serif"/>
          </w:rPr>
          <w:t>BUSINESS PLAN</w:t>
        </w:r>
        <w:r w:rsidR="004E62F0">
          <w:rPr>
            <w:webHidden/>
          </w:rPr>
          <w:tab/>
        </w:r>
        <w:r w:rsidR="004E62F0">
          <w:rPr>
            <w:webHidden/>
          </w:rPr>
          <w:fldChar w:fldCharType="begin"/>
        </w:r>
        <w:r w:rsidR="004E62F0">
          <w:rPr>
            <w:webHidden/>
          </w:rPr>
          <w:instrText xml:space="preserve"> PAGEREF _Toc89031090 \h </w:instrText>
        </w:r>
        <w:r w:rsidR="004E62F0">
          <w:rPr>
            <w:webHidden/>
          </w:rPr>
        </w:r>
        <w:r w:rsidR="004E62F0">
          <w:rPr>
            <w:webHidden/>
          </w:rPr>
          <w:fldChar w:fldCharType="separate"/>
        </w:r>
        <w:r w:rsidR="004E62F0">
          <w:rPr>
            <w:webHidden/>
          </w:rPr>
          <w:t>4</w:t>
        </w:r>
        <w:r w:rsidR="004E62F0">
          <w:rPr>
            <w:webHidden/>
          </w:rPr>
          <w:fldChar w:fldCharType="end"/>
        </w:r>
      </w:hyperlink>
    </w:p>
    <w:p w14:paraId="6CF15CC9" w14:textId="63B9DC47" w:rsidR="004E62F0" w:rsidRDefault="00606C47">
      <w:pPr>
        <w:pStyle w:val="TOC2"/>
        <w:rPr>
          <w:rFonts w:asciiTheme="minorHAnsi" w:eastAsiaTheme="minorEastAsia" w:hAnsiTheme="minorHAnsi" w:cstheme="minorBidi"/>
          <w:sz w:val="22"/>
          <w:szCs w:val="22"/>
          <w:lang w:eastAsia="en-GB"/>
        </w:rPr>
      </w:pPr>
      <w:hyperlink w:anchor="_Toc89031091" w:history="1">
        <w:r w:rsidR="004E62F0" w:rsidRPr="00875EBB">
          <w:rPr>
            <w:rStyle w:val="Hyperlink"/>
          </w:rPr>
          <w:t>2.1</w:t>
        </w:r>
        <w:r w:rsidR="004E62F0">
          <w:rPr>
            <w:rFonts w:asciiTheme="minorHAnsi" w:eastAsiaTheme="minorEastAsia" w:hAnsiTheme="minorHAnsi" w:cstheme="minorBidi"/>
            <w:sz w:val="22"/>
            <w:szCs w:val="22"/>
            <w:lang w:eastAsia="en-GB"/>
          </w:rPr>
          <w:tab/>
        </w:r>
        <w:r w:rsidR="004E62F0" w:rsidRPr="00875EBB">
          <w:rPr>
            <w:rStyle w:val="Hyperlink"/>
          </w:rPr>
          <w:t>Customer</w:t>
        </w:r>
        <w:r w:rsidR="004E62F0" w:rsidRPr="00875EBB">
          <w:rPr>
            <w:rStyle w:val="Hyperlink"/>
            <w:rFonts w:cs="Microsoft Sans Serif"/>
          </w:rPr>
          <w:t xml:space="preserve"> Segments</w:t>
        </w:r>
        <w:r w:rsidR="004E62F0">
          <w:rPr>
            <w:webHidden/>
          </w:rPr>
          <w:tab/>
        </w:r>
        <w:r w:rsidR="004E62F0">
          <w:rPr>
            <w:webHidden/>
          </w:rPr>
          <w:fldChar w:fldCharType="begin"/>
        </w:r>
        <w:r w:rsidR="004E62F0">
          <w:rPr>
            <w:webHidden/>
          </w:rPr>
          <w:instrText xml:space="preserve"> PAGEREF _Toc89031091 \h </w:instrText>
        </w:r>
        <w:r w:rsidR="004E62F0">
          <w:rPr>
            <w:webHidden/>
          </w:rPr>
        </w:r>
        <w:r w:rsidR="004E62F0">
          <w:rPr>
            <w:webHidden/>
          </w:rPr>
          <w:fldChar w:fldCharType="separate"/>
        </w:r>
        <w:r w:rsidR="004E62F0">
          <w:rPr>
            <w:webHidden/>
          </w:rPr>
          <w:t>4</w:t>
        </w:r>
        <w:r w:rsidR="004E62F0">
          <w:rPr>
            <w:webHidden/>
          </w:rPr>
          <w:fldChar w:fldCharType="end"/>
        </w:r>
      </w:hyperlink>
    </w:p>
    <w:p w14:paraId="02818C80" w14:textId="70D56CED" w:rsidR="004E62F0" w:rsidRDefault="00606C47">
      <w:pPr>
        <w:pStyle w:val="TOC2"/>
        <w:rPr>
          <w:rFonts w:asciiTheme="minorHAnsi" w:eastAsiaTheme="minorEastAsia" w:hAnsiTheme="minorHAnsi" w:cstheme="minorBidi"/>
          <w:sz w:val="22"/>
          <w:szCs w:val="22"/>
          <w:lang w:eastAsia="en-GB"/>
        </w:rPr>
      </w:pPr>
      <w:hyperlink w:anchor="_Toc89031092" w:history="1">
        <w:r w:rsidR="004E62F0" w:rsidRPr="00875EBB">
          <w:rPr>
            <w:rStyle w:val="Hyperlink"/>
          </w:rPr>
          <w:t>2.2</w:t>
        </w:r>
        <w:r w:rsidR="004E62F0">
          <w:rPr>
            <w:rFonts w:asciiTheme="minorHAnsi" w:eastAsiaTheme="minorEastAsia" w:hAnsiTheme="minorHAnsi" w:cstheme="minorBidi"/>
            <w:sz w:val="22"/>
            <w:szCs w:val="22"/>
            <w:lang w:eastAsia="en-GB"/>
          </w:rPr>
          <w:tab/>
        </w:r>
        <w:r w:rsidR="004E62F0" w:rsidRPr="00875EBB">
          <w:rPr>
            <w:rStyle w:val="Hyperlink"/>
          </w:rPr>
          <w:t>Value</w:t>
        </w:r>
        <w:r w:rsidR="004E62F0" w:rsidRPr="00875EBB">
          <w:rPr>
            <w:rStyle w:val="Hyperlink"/>
            <w:rFonts w:cs="Microsoft Sans Serif"/>
          </w:rPr>
          <w:t xml:space="preserve"> Propositions</w:t>
        </w:r>
        <w:r w:rsidR="004E62F0">
          <w:rPr>
            <w:webHidden/>
          </w:rPr>
          <w:tab/>
        </w:r>
        <w:r w:rsidR="004E62F0">
          <w:rPr>
            <w:webHidden/>
          </w:rPr>
          <w:fldChar w:fldCharType="begin"/>
        </w:r>
        <w:r w:rsidR="004E62F0">
          <w:rPr>
            <w:webHidden/>
          </w:rPr>
          <w:instrText xml:space="preserve"> PAGEREF _Toc89031092 \h </w:instrText>
        </w:r>
        <w:r w:rsidR="004E62F0">
          <w:rPr>
            <w:webHidden/>
          </w:rPr>
        </w:r>
        <w:r w:rsidR="004E62F0">
          <w:rPr>
            <w:webHidden/>
          </w:rPr>
          <w:fldChar w:fldCharType="separate"/>
        </w:r>
        <w:r w:rsidR="004E62F0">
          <w:rPr>
            <w:webHidden/>
          </w:rPr>
          <w:t>5</w:t>
        </w:r>
        <w:r w:rsidR="004E62F0">
          <w:rPr>
            <w:webHidden/>
          </w:rPr>
          <w:fldChar w:fldCharType="end"/>
        </w:r>
      </w:hyperlink>
    </w:p>
    <w:p w14:paraId="3EF7B92E" w14:textId="71389663" w:rsidR="004E62F0" w:rsidRDefault="00606C47">
      <w:pPr>
        <w:pStyle w:val="TOC2"/>
        <w:rPr>
          <w:rFonts w:asciiTheme="minorHAnsi" w:eastAsiaTheme="minorEastAsia" w:hAnsiTheme="minorHAnsi" w:cstheme="minorBidi"/>
          <w:sz w:val="22"/>
          <w:szCs w:val="22"/>
          <w:lang w:eastAsia="en-GB"/>
        </w:rPr>
      </w:pPr>
      <w:hyperlink w:anchor="_Toc89031093" w:history="1">
        <w:r w:rsidR="004E62F0" w:rsidRPr="00875EBB">
          <w:rPr>
            <w:rStyle w:val="Hyperlink"/>
          </w:rPr>
          <w:t>2.3</w:t>
        </w:r>
        <w:r w:rsidR="004E62F0">
          <w:rPr>
            <w:rFonts w:asciiTheme="minorHAnsi" w:eastAsiaTheme="minorEastAsia" w:hAnsiTheme="minorHAnsi" w:cstheme="minorBidi"/>
            <w:sz w:val="22"/>
            <w:szCs w:val="22"/>
            <w:lang w:eastAsia="en-GB"/>
          </w:rPr>
          <w:tab/>
        </w:r>
        <w:r w:rsidR="004E62F0" w:rsidRPr="00875EBB">
          <w:rPr>
            <w:rStyle w:val="Hyperlink"/>
          </w:rPr>
          <w:t>Distribution</w:t>
        </w:r>
        <w:r w:rsidR="004E62F0" w:rsidRPr="00875EBB">
          <w:rPr>
            <w:rStyle w:val="Hyperlink"/>
            <w:rFonts w:cs="Microsoft Sans Serif"/>
          </w:rPr>
          <w:t xml:space="preserve"> Channels</w:t>
        </w:r>
        <w:r w:rsidR="004E62F0">
          <w:rPr>
            <w:webHidden/>
          </w:rPr>
          <w:tab/>
        </w:r>
        <w:r w:rsidR="004E62F0">
          <w:rPr>
            <w:webHidden/>
          </w:rPr>
          <w:fldChar w:fldCharType="begin"/>
        </w:r>
        <w:r w:rsidR="004E62F0">
          <w:rPr>
            <w:webHidden/>
          </w:rPr>
          <w:instrText xml:space="preserve"> PAGEREF _Toc89031093 \h </w:instrText>
        </w:r>
        <w:r w:rsidR="004E62F0">
          <w:rPr>
            <w:webHidden/>
          </w:rPr>
        </w:r>
        <w:r w:rsidR="004E62F0">
          <w:rPr>
            <w:webHidden/>
          </w:rPr>
          <w:fldChar w:fldCharType="separate"/>
        </w:r>
        <w:r w:rsidR="004E62F0">
          <w:rPr>
            <w:webHidden/>
          </w:rPr>
          <w:t>5</w:t>
        </w:r>
        <w:r w:rsidR="004E62F0">
          <w:rPr>
            <w:webHidden/>
          </w:rPr>
          <w:fldChar w:fldCharType="end"/>
        </w:r>
      </w:hyperlink>
    </w:p>
    <w:p w14:paraId="4087F9C6" w14:textId="6E237CE2" w:rsidR="004E62F0" w:rsidRDefault="00606C47">
      <w:pPr>
        <w:pStyle w:val="TOC2"/>
        <w:rPr>
          <w:rFonts w:asciiTheme="minorHAnsi" w:eastAsiaTheme="minorEastAsia" w:hAnsiTheme="minorHAnsi" w:cstheme="minorBidi"/>
          <w:sz w:val="22"/>
          <w:szCs w:val="22"/>
          <w:lang w:eastAsia="en-GB"/>
        </w:rPr>
      </w:pPr>
      <w:hyperlink w:anchor="_Toc89031094" w:history="1">
        <w:r w:rsidR="004E62F0" w:rsidRPr="00875EBB">
          <w:rPr>
            <w:rStyle w:val="Hyperlink"/>
          </w:rPr>
          <w:t>2.4</w:t>
        </w:r>
        <w:r w:rsidR="004E62F0">
          <w:rPr>
            <w:rFonts w:asciiTheme="minorHAnsi" w:eastAsiaTheme="minorEastAsia" w:hAnsiTheme="minorHAnsi" w:cstheme="minorBidi"/>
            <w:sz w:val="22"/>
            <w:szCs w:val="22"/>
            <w:lang w:eastAsia="en-GB"/>
          </w:rPr>
          <w:tab/>
        </w:r>
        <w:r w:rsidR="004E62F0" w:rsidRPr="00875EBB">
          <w:rPr>
            <w:rStyle w:val="Hyperlink"/>
          </w:rPr>
          <w:t>Customer</w:t>
        </w:r>
        <w:r w:rsidR="004E62F0" w:rsidRPr="00875EBB">
          <w:rPr>
            <w:rStyle w:val="Hyperlink"/>
            <w:rFonts w:cs="Microsoft Sans Serif"/>
          </w:rPr>
          <w:t xml:space="preserve"> Relationships</w:t>
        </w:r>
        <w:r w:rsidR="004E62F0">
          <w:rPr>
            <w:webHidden/>
          </w:rPr>
          <w:tab/>
        </w:r>
        <w:r w:rsidR="004E62F0">
          <w:rPr>
            <w:webHidden/>
          </w:rPr>
          <w:fldChar w:fldCharType="begin"/>
        </w:r>
        <w:r w:rsidR="004E62F0">
          <w:rPr>
            <w:webHidden/>
          </w:rPr>
          <w:instrText xml:space="preserve"> PAGEREF _Toc89031094 \h </w:instrText>
        </w:r>
        <w:r w:rsidR="004E62F0">
          <w:rPr>
            <w:webHidden/>
          </w:rPr>
        </w:r>
        <w:r w:rsidR="004E62F0">
          <w:rPr>
            <w:webHidden/>
          </w:rPr>
          <w:fldChar w:fldCharType="separate"/>
        </w:r>
        <w:r w:rsidR="004E62F0">
          <w:rPr>
            <w:webHidden/>
          </w:rPr>
          <w:t>5</w:t>
        </w:r>
        <w:r w:rsidR="004E62F0">
          <w:rPr>
            <w:webHidden/>
          </w:rPr>
          <w:fldChar w:fldCharType="end"/>
        </w:r>
      </w:hyperlink>
    </w:p>
    <w:p w14:paraId="3B85E62A" w14:textId="3338DF69" w:rsidR="004E62F0" w:rsidRDefault="00606C47">
      <w:pPr>
        <w:pStyle w:val="TOC2"/>
        <w:rPr>
          <w:rFonts w:asciiTheme="minorHAnsi" w:eastAsiaTheme="minorEastAsia" w:hAnsiTheme="minorHAnsi" w:cstheme="minorBidi"/>
          <w:sz w:val="22"/>
          <w:szCs w:val="22"/>
          <w:lang w:eastAsia="en-GB"/>
        </w:rPr>
      </w:pPr>
      <w:hyperlink w:anchor="_Toc89031095" w:history="1">
        <w:r w:rsidR="004E62F0" w:rsidRPr="00875EBB">
          <w:rPr>
            <w:rStyle w:val="Hyperlink"/>
          </w:rPr>
          <w:t>2.5</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 xml:space="preserve">Revenue </w:t>
        </w:r>
        <w:r w:rsidR="004E62F0" w:rsidRPr="00875EBB">
          <w:rPr>
            <w:rStyle w:val="Hyperlink"/>
          </w:rPr>
          <w:t>Streams</w:t>
        </w:r>
        <w:r w:rsidR="004E62F0">
          <w:rPr>
            <w:webHidden/>
          </w:rPr>
          <w:tab/>
        </w:r>
        <w:r w:rsidR="004E62F0">
          <w:rPr>
            <w:webHidden/>
          </w:rPr>
          <w:fldChar w:fldCharType="begin"/>
        </w:r>
        <w:r w:rsidR="004E62F0">
          <w:rPr>
            <w:webHidden/>
          </w:rPr>
          <w:instrText xml:space="preserve"> PAGEREF _Toc89031095 \h </w:instrText>
        </w:r>
        <w:r w:rsidR="004E62F0">
          <w:rPr>
            <w:webHidden/>
          </w:rPr>
        </w:r>
        <w:r w:rsidR="004E62F0">
          <w:rPr>
            <w:webHidden/>
          </w:rPr>
          <w:fldChar w:fldCharType="separate"/>
        </w:r>
        <w:r w:rsidR="004E62F0">
          <w:rPr>
            <w:webHidden/>
          </w:rPr>
          <w:t>5</w:t>
        </w:r>
        <w:r w:rsidR="004E62F0">
          <w:rPr>
            <w:webHidden/>
          </w:rPr>
          <w:fldChar w:fldCharType="end"/>
        </w:r>
      </w:hyperlink>
    </w:p>
    <w:p w14:paraId="1ADBACCE" w14:textId="28560A1A" w:rsidR="004E62F0" w:rsidRDefault="00606C47">
      <w:pPr>
        <w:pStyle w:val="TOC2"/>
        <w:rPr>
          <w:rFonts w:asciiTheme="minorHAnsi" w:eastAsiaTheme="minorEastAsia" w:hAnsiTheme="minorHAnsi" w:cstheme="minorBidi"/>
          <w:sz w:val="22"/>
          <w:szCs w:val="22"/>
          <w:lang w:eastAsia="en-GB"/>
        </w:rPr>
      </w:pPr>
      <w:hyperlink w:anchor="_Toc89031096" w:history="1">
        <w:r w:rsidR="004E62F0" w:rsidRPr="00875EBB">
          <w:rPr>
            <w:rStyle w:val="Hyperlink"/>
          </w:rPr>
          <w:t>2.6</w:t>
        </w:r>
        <w:r w:rsidR="004E62F0">
          <w:rPr>
            <w:rFonts w:asciiTheme="minorHAnsi" w:eastAsiaTheme="minorEastAsia" w:hAnsiTheme="minorHAnsi" w:cstheme="minorBidi"/>
            <w:sz w:val="22"/>
            <w:szCs w:val="22"/>
            <w:lang w:eastAsia="en-GB"/>
          </w:rPr>
          <w:tab/>
        </w:r>
        <w:r w:rsidR="004E62F0" w:rsidRPr="00875EBB">
          <w:rPr>
            <w:rStyle w:val="Hyperlink"/>
          </w:rPr>
          <w:t>Key Resources and Dependencies</w:t>
        </w:r>
        <w:r w:rsidR="004E62F0">
          <w:rPr>
            <w:webHidden/>
          </w:rPr>
          <w:tab/>
        </w:r>
        <w:r w:rsidR="004E62F0">
          <w:rPr>
            <w:webHidden/>
          </w:rPr>
          <w:fldChar w:fldCharType="begin"/>
        </w:r>
        <w:r w:rsidR="004E62F0">
          <w:rPr>
            <w:webHidden/>
          </w:rPr>
          <w:instrText xml:space="preserve"> PAGEREF _Toc89031096 \h </w:instrText>
        </w:r>
        <w:r w:rsidR="004E62F0">
          <w:rPr>
            <w:webHidden/>
          </w:rPr>
        </w:r>
        <w:r w:rsidR="004E62F0">
          <w:rPr>
            <w:webHidden/>
          </w:rPr>
          <w:fldChar w:fldCharType="separate"/>
        </w:r>
        <w:r w:rsidR="004E62F0">
          <w:rPr>
            <w:webHidden/>
          </w:rPr>
          <w:t>5</w:t>
        </w:r>
        <w:r w:rsidR="004E62F0">
          <w:rPr>
            <w:webHidden/>
          </w:rPr>
          <w:fldChar w:fldCharType="end"/>
        </w:r>
      </w:hyperlink>
    </w:p>
    <w:p w14:paraId="7881229D" w14:textId="68EB4A69" w:rsidR="004E62F0" w:rsidRDefault="00606C47">
      <w:pPr>
        <w:pStyle w:val="TOC2"/>
        <w:rPr>
          <w:rFonts w:asciiTheme="minorHAnsi" w:eastAsiaTheme="minorEastAsia" w:hAnsiTheme="minorHAnsi" w:cstheme="minorBidi"/>
          <w:sz w:val="22"/>
          <w:szCs w:val="22"/>
          <w:lang w:eastAsia="en-GB"/>
        </w:rPr>
      </w:pPr>
      <w:hyperlink w:anchor="_Toc89031097" w:history="1">
        <w:r w:rsidR="004E62F0" w:rsidRPr="00875EBB">
          <w:rPr>
            <w:rStyle w:val="Hyperlink"/>
          </w:rPr>
          <w:t>2.7</w:t>
        </w:r>
        <w:r w:rsidR="004E62F0">
          <w:rPr>
            <w:rFonts w:asciiTheme="minorHAnsi" w:eastAsiaTheme="minorEastAsia" w:hAnsiTheme="minorHAnsi" w:cstheme="minorBidi"/>
            <w:sz w:val="22"/>
            <w:szCs w:val="22"/>
            <w:lang w:eastAsia="en-GB"/>
          </w:rPr>
          <w:tab/>
        </w:r>
        <w:r w:rsidR="004E62F0" w:rsidRPr="00875EBB">
          <w:rPr>
            <w:rStyle w:val="Hyperlink"/>
          </w:rPr>
          <w:t>Key Activities</w:t>
        </w:r>
        <w:r w:rsidR="004E62F0">
          <w:rPr>
            <w:webHidden/>
          </w:rPr>
          <w:tab/>
        </w:r>
        <w:r w:rsidR="004E62F0">
          <w:rPr>
            <w:webHidden/>
          </w:rPr>
          <w:fldChar w:fldCharType="begin"/>
        </w:r>
        <w:r w:rsidR="004E62F0">
          <w:rPr>
            <w:webHidden/>
          </w:rPr>
          <w:instrText xml:space="preserve"> PAGEREF _Toc89031097 \h </w:instrText>
        </w:r>
        <w:r w:rsidR="004E62F0">
          <w:rPr>
            <w:webHidden/>
          </w:rPr>
        </w:r>
        <w:r w:rsidR="004E62F0">
          <w:rPr>
            <w:webHidden/>
          </w:rPr>
          <w:fldChar w:fldCharType="separate"/>
        </w:r>
        <w:r w:rsidR="004E62F0">
          <w:rPr>
            <w:webHidden/>
          </w:rPr>
          <w:t>6</w:t>
        </w:r>
        <w:r w:rsidR="004E62F0">
          <w:rPr>
            <w:webHidden/>
          </w:rPr>
          <w:fldChar w:fldCharType="end"/>
        </w:r>
      </w:hyperlink>
    </w:p>
    <w:p w14:paraId="0D19E1B1" w14:textId="50DF6E61" w:rsidR="004E62F0" w:rsidRDefault="00606C47">
      <w:pPr>
        <w:pStyle w:val="TOC2"/>
        <w:rPr>
          <w:rFonts w:asciiTheme="minorHAnsi" w:eastAsiaTheme="minorEastAsia" w:hAnsiTheme="minorHAnsi" w:cstheme="minorBidi"/>
          <w:sz w:val="22"/>
          <w:szCs w:val="22"/>
          <w:lang w:eastAsia="en-GB"/>
        </w:rPr>
      </w:pPr>
      <w:hyperlink w:anchor="_Toc89031098" w:history="1">
        <w:r w:rsidR="004E62F0" w:rsidRPr="00875EBB">
          <w:rPr>
            <w:rStyle w:val="Hyperlink"/>
          </w:rPr>
          <w:t>2.8</w:t>
        </w:r>
        <w:r w:rsidR="004E62F0">
          <w:rPr>
            <w:rFonts w:asciiTheme="minorHAnsi" w:eastAsiaTheme="minorEastAsia" w:hAnsiTheme="minorHAnsi" w:cstheme="minorBidi"/>
            <w:sz w:val="22"/>
            <w:szCs w:val="22"/>
            <w:lang w:eastAsia="en-GB"/>
          </w:rPr>
          <w:tab/>
        </w:r>
        <w:r w:rsidR="004E62F0" w:rsidRPr="00875EBB">
          <w:rPr>
            <w:rStyle w:val="Hyperlink"/>
          </w:rPr>
          <w:t>Key Partners</w:t>
        </w:r>
        <w:r w:rsidR="004E62F0">
          <w:rPr>
            <w:webHidden/>
          </w:rPr>
          <w:tab/>
        </w:r>
        <w:r w:rsidR="004E62F0">
          <w:rPr>
            <w:webHidden/>
          </w:rPr>
          <w:fldChar w:fldCharType="begin"/>
        </w:r>
        <w:r w:rsidR="004E62F0">
          <w:rPr>
            <w:webHidden/>
          </w:rPr>
          <w:instrText xml:space="preserve"> PAGEREF _Toc89031098 \h </w:instrText>
        </w:r>
        <w:r w:rsidR="004E62F0">
          <w:rPr>
            <w:webHidden/>
          </w:rPr>
        </w:r>
        <w:r w:rsidR="004E62F0">
          <w:rPr>
            <w:webHidden/>
          </w:rPr>
          <w:fldChar w:fldCharType="separate"/>
        </w:r>
        <w:r w:rsidR="004E62F0">
          <w:rPr>
            <w:webHidden/>
          </w:rPr>
          <w:t>6</w:t>
        </w:r>
        <w:r w:rsidR="004E62F0">
          <w:rPr>
            <w:webHidden/>
          </w:rPr>
          <w:fldChar w:fldCharType="end"/>
        </w:r>
      </w:hyperlink>
    </w:p>
    <w:p w14:paraId="34F3F222" w14:textId="7703F39E" w:rsidR="004E62F0" w:rsidRDefault="00606C47">
      <w:pPr>
        <w:pStyle w:val="TOC2"/>
        <w:rPr>
          <w:rFonts w:asciiTheme="minorHAnsi" w:eastAsiaTheme="minorEastAsia" w:hAnsiTheme="minorHAnsi" w:cstheme="minorBidi"/>
          <w:sz w:val="22"/>
          <w:szCs w:val="22"/>
          <w:lang w:eastAsia="en-GB"/>
        </w:rPr>
      </w:pPr>
      <w:hyperlink w:anchor="_Toc89031099" w:history="1">
        <w:r w:rsidR="004E62F0" w:rsidRPr="00875EBB">
          <w:rPr>
            <w:rStyle w:val="Hyperlink"/>
          </w:rPr>
          <w:t>2.9</w:t>
        </w:r>
        <w:r w:rsidR="004E62F0">
          <w:rPr>
            <w:rFonts w:asciiTheme="minorHAnsi" w:eastAsiaTheme="minorEastAsia" w:hAnsiTheme="minorHAnsi" w:cstheme="minorBidi"/>
            <w:sz w:val="22"/>
            <w:szCs w:val="22"/>
            <w:lang w:eastAsia="en-GB"/>
          </w:rPr>
          <w:tab/>
        </w:r>
        <w:r w:rsidR="004E62F0" w:rsidRPr="00875EBB">
          <w:rPr>
            <w:rStyle w:val="Hyperlink"/>
          </w:rPr>
          <w:t>Cost Structure</w:t>
        </w:r>
        <w:r w:rsidR="004E62F0">
          <w:rPr>
            <w:webHidden/>
          </w:rPr>
          <w:tab/>
        </w:r>
        <w:r w:rsidR="004E62F0">
          <w:rPr>
            <w:webHidden/>
          </w:rPr>
          <w:fldChar w:fldCharType="begin"/>
        </w:r>
        <w:r w:rsidR="004E62F0">
          <w:rPr>
            <w:webHidden/>
          </w:rPr>
          <w:instrText xml:space="preserve"> PAGEREF _Toc89031099 \h </w:instrText>
        </w:r>
        <w:r w:rsidR="004E62F0">
          <w:rPr>
            <w:webHidden/>
          </w:rPr>
        </w:r>
        <w:r w:rsidR="004E62F0">
          <w:rPr>
            <w:webHidden/>
          </w:rPr>
          <w:fldChar w:fldCharType="separate"/>
        </w:r>
        <w:r w:rsidR="004E62F0">
          <w:rPr>
            <w:webHidden/>
          </w:rPr>
          <w:t>7</w:t>
        </w:r>
        <w:r w:rsidR="004E62F0">
          <w:rPr>
            <w:webHidden/>
          </w:rPr>
          <w:fldChar w:fldCharType="end"/>
        </w:r>
      </w:hyperlink>
    </w:p>
    <w:p w14:paraId="0D9CC9FD" w14:textId="55D4E1B1" w:rsidR="004E62F0" w:rsidRDefault="00606C47">
      <w:pPr>
        <w:pStyle w:val="TOC2"/>
        <w:rPr>
          <w:rFonts w:asciiTheme="minorHAnsi" w:eastAsiaTheme="minorEastAsia" w:hAnsiTheme="minorHAnsi" w:cstheme="minorBidi"/>
          <w:sz w:val="22"/>
          <w:szCs w:val="22"/>
          <w:lang w:eastAsia="en-GB"/>
        </w:rPr>
      </w:pPr>
      <w:hyperlink w:anchor="_Toc89031100" w:history="1">
        <w:r w:rsidR="004E62F0" w:rsidRPr="00875EBB">
          <w:rPr>
            <w:rStyle w:val="Hyperlink"/>
          </w:rPr>
          <w:t>2.10</w:t>
        </w:r>
        <w:r w:rsidR="004E62F0">
          <w:rPr>
            <w:rFonts w:asciiTheme="minorHAnsi" w:eastAsiaTheme="minorEastAsia" w:hAnsiTheme="minorHAnsi" w:cstheme="minorBidi"/>
            <w:sz w:val="22"/>
            <w:szCs w:val="22"/>
            <w:lang w:eastAsia="en-GB"/>
          </w:rPr>
          <w:tab/>
        </w:r>
        <w:r w:rsidR="004E62F0" w:rsidRPr="00875EBB">
          <w:rPr>
            <w:rStyle w:val="Hyperlink"/>
          </w:rPr>
          <w:t>Competitive Landscape</w:t>
        </w:r>
        <w:r w:rsidR="004E62F0">
          <w:rPr>
            <w:webHidden/>
          </w:rPr>
          <w:tab/>
        </w:r>
        <w:r w:rsidR="004E62F0">
          <w:rPr>
            <w:webHidden/>
          </w:rPr>
          <w:fldChar w:fldCharType="begin"/>
        </w:r>
        <w:r w:rsidR="004E62F0">
          <w:rPr>
            <w:webHidden/>
          </w:rPr>
          <w:instrText xml:space="preserve"> PAGEREF _Toc89031100 \h </w:instrText>
        </w:r>
        <w:r w:rsidR="004E62F0">
          <w:rPr>
            <w:webHidden/>
          </w:rPr>
        </w:r>
        <w:r w:rsidR="004E62F0">
          <w:rPr>
            <w:webHidden/>
          </w:rPr>
          <w:fldChar w:fldCharType="separate"/>
        </w:r>
        <w:r w:rsidR="004E62F0">
          <w:rPr>
            <w:webHidden/>
          </w:rPr>
          <w:t>7</w:t>
        </w:r>
        <w:r w:rsidR="004E62F0">
          <w:rPr>
            <w:webHidden/>
          </w:rPr>
          <w:fldChar w:fldCharType="end"/>
        </w:r>
      </w:hyperlink>
    </w:p>
    <w:p w14:paraId="52FD94E6" w14:textId="682D7D66" w:rsidR="004E62F0" w:rsidRDefault="00606C47">
      <w:pPr>
        <w:pStyle w:val="TOC2"/>
        <w:rPr>
          <w:rFonts w:asciiTheme="minorHAnsi" w:eastAsiaTheme="minorEastAsia" w:hAnsiTheme="minorHAnsi" w:cstheme="minorBidi"/>
          <w:sz w:val="22"/>
          <w:szCs w:val="22"/>
          <w:lang w:eastAsia="en-GB"/>
        </w:rPr>
      </w:pPr>
      <w:hyperlink w:anchor="_Toc89031101" w:history="1">
        <w:r w:rsidR="004E62F0" w:rsidRPr="00875EBB">
          <w:rPr>
            <w:rStyle w:val="Hyperlink"/>
          </w:rPr>
          <w:t>2.11</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Market Analysis</w:t>
        </w:r>
        <w:r w:rsidR="004E62F0">
          <w:rPr>
            <w:webHidden/>
          </w:rPr>
          <w:tab/>
        </w:r>
        <w:r w:rsidR="004E62F0">
          <w:rPr>
            <w:webHidden/>
          </w:rPr>
          <w:fldChar w:fldCharType="begin"/>
        </w:r>
        <w:r w:rsidR="004E62F0">
          <w:rPr>
            <w:webHidden/>
          </w:rPr>
          <w:instrText xml:space="preserve"> PAGEREF _Toc89031101 \h </w:instrText>
        </w:r>
        <w:r w:rsidR="004E62F0">
          <w:rPr>
            <w:webHidden/>
          </w:rPr>
        </w:r>
        <w:r w:rsidR="004E62F0">
          <w:rPr>
            <w:webHidden/>
          </w:rPr>
          <w:fldChar w:fldCharType="separate"/>
        </w:r>
        <w:r w:rsidR="004E62F0">
          <w:rPr>
            <w:webHidden/>
          </w:rPr>
          <w:t>8</w:t>
        </w:r>
        <w:r w:rsidR="004E62F0">
          <w:rPr>
            <w:webHidden/>
          </w:rPr>
          <w:fldChar w:fldCharType="end"/>
        </w:r>
      </w:hyperlink>
    </w:p>
    <w:p w14:paraId="654618EA" w14:textId="3AD54F67" w:rsidR="004E62F0" w:rsidRDefault="00606C47">
      <w:pPr>
        <w:pStyle w:val="TOC2"/>
        <w:rPr>
          <w:rFonts w:asciiTheme="minorHAnsi" w:eastAsiaTheme="minorEastAsia" w:hAnsiTheme="minorHAnsi" w:cstheme="minorBidi"/>
          <w:sz w:val="22"/>
          <w:szCs w:val="22"/>
          <w:lang w:eastAsia="en-GB"/>
        </w:rPr>
      </w:pPr>
      <w:hyperlink w:anchor="_Toc89031102" w:history="1">
        <w:r w:rsidR="004E62F0" w:rsidRPr="00875EBB">
          <w:rPr>
            <w:rStyle w:val="Hyperlink"/>
          </w:rPr>
          <w:t>2.12</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Exploitation Plan</w:t>
        </w:r>
        <w:r w:rsidR="004E62F0">
          <w:rPr>
            <w:webHidden/>
          </w:rPr>
          <w:tab/>
        </w:r>
        <w:r w:rsidR="004E62F0">
          <w:rPr>
            <w:webHidden/>
          </w:rPr>
          <w:fldChar w:fldCharType="begin"/>
        </w:r>
        <w:r w:rsidR="004E62F0">
          <w:rPr>
            <w:webHidden/>
          </w:rPr>
          <w:instrText xml:space="preserve"> PAGEREF _Toc89031102 \h </w:instrText>
        </w:r>
        <w:r w:rsidR="004E62F0">
          <w:rPr>
            <w:webHidden/>
          </w:rPr>
        </w:r>
        <w:r w:rsidR="004E62F0">
          <w:rPr>
            <w:webHidden/>
          </w:rPr>
          <w:fldChar w:fldCharType="separate"/>
        </w:r>
        <w:r w:rsidR="004E62F0">
          <w:rPr>
            <w:webHidden/>
          </w:rPr>
          <w:t>9</w:t>
        </w:r>
        <w:r w:rsidR="004E62F0">
          <w:rPr>
            <w:webHidden/>
          </w:rPr>
          <w:fldChar w:fldCharType="end"/>
        </w:r>
      </w:hyperlink>
    </w:p>
    <w:p w14:paraId="4D36AF49" w14:textId="4F2ED650" w:rsidR="004E62F0" w:rsidRDefault="00606C47">
      <w:pPr>
        <w:pStyle w:val="TOC2"/>
        <w:rPr>
          <w:rFonts w:asciiTheme="minorHAnsi" w:eastAsiaTheme="minorEastAsia" w:hAnsiTheme="minorHAnsi" w:cstheme="minorBidi"/>
          <w:sz w:val="22"/>
          <w:szCs w:val="22"/>
          <w:lang w:eastAsia="en-GB"/>
        </w:rPr>
      </w:pPr>
      <w:hyperlink w:anchor="_Toc89031103" w:history="1">
        <w:r w:rsidR="004E62F0" w:rsidRPr="00875EBB">
          <w:rPr>
            <w:rStyle w:val="Hyperlink"/>
          </w:rPr>
          <w:t>2.13</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 xml:space="preserve">Cashflow </w:t>
        </w:r>
        <w:r w:rsidR="004E62F0" w:rsidRPr="00875EBB">
          <w:rPr>
            <w:rStyle w:val="Hyperlink"/>
          </w:rPr>
          <w:t>Forecast</w:t>
        </w:r>
        <w:r w:rsidR="004E62F0">
          <w:rPr>
            <w:webHidden/>
          </w:rPr>
          <w:tab/>
        </w:r>
        <w:r w:rsidR="004E62F0">
          <w:rPr>
            <w:webHidden/>
          </w:rPr>
          <w:fldChar w:fldCharType="begin"/>
        </w:r>
        <w:r w:rsidR="004E62F0">
          <w:rPr>
            <w:webHidden/>
          </w:rPr>
          <w:instrText xml:space="preserve"> PAGEREF _Toc89031103 \h </w:instrText>
        </w:r>
        <w:r w:rsidR="004E62F0">
          <w:rPr>
            <w:webHidden/>
          </w:rPr>
        </w:r>
        <w:r w:rsidR="004E62F0">
          <w:rPr>
            <w:webHidden/>
          </w:rPr>
          <w:fldChar w:fldCharType="separate"/>
        </w:r>
        <w:r w:rsidR="004E62F0">
          <w:rPr>
            <w:webHidden/>
          </w:rPr>
          <w:t>10</w:t>
        </w:r>
        <w:r w:rsidR="004E62F0">
          <w:rPr>
            <w:webHidden/>
          </w:rPr>
          <w:fldChar w:fldCharType="end"/>
        </w:r>
      </w:hyperlink>
    </w:p>
    <w:p w14:paraId="45EF5B09" w14:textId="5D8604E2" w:rsidR="004E62F0" w:rsidRDefault="00606C47">
      <w:pPr>
        <w:pStyle w:val="TOC2"/>
        <w:rPr>
          <w:rFonts w:asciiTheme="minorHAnsi" w:eastAsiaTheme="minorEastAsia" w:hAnsiTheme="minorHAnsi" w:cstheme="minorBidi"/>
          <w:sz w:val="22"/>
          <w:szCs w:val="22"/>
          <w:lang w:eastAsia="en-GB"/>
        </w:rPr>
      </w:pPr>
      <w:hyperlink w:anchor="_Toc89031104" w:history="1">
        <w:r w:rsidR="004E62F0" w:rsidRPr="00875EBB">
          <w:rPr>
            <w:rStyle w:val="Hyperlink"/>
          </w:rPr>
          <w:t>2.14</w:t>
        </w:r>
        <w:r w:rsidR="004E62F0">
          <w:rPr>
            <w:rFonts w:asciiTheme="minorHAnsi" w:eastAsiaTheme="minorEastAsia" w:hAnsiTheme="minorHAnsi" w:cstheme="minorBidi"/>
            <w:sz w:val="22"/>
            <w:szCs w:val="22"/>
            <w:lang w:eastAsia="en-GB"/>
          </w:rPr>
          <w:tab/>
        </w:r>
        <w:r w:rsidR="004E62F0" w:rsidRPr="00875EBB">
          <w:rPr>
            <w:rStyle w:val="Hyperlink"/>
          </w:rPr>
          <w:t>Environmental, Social and Governance Sustainability Aspects</w:t>
        </w:r>
        <w:r w:rsidR="004E62F0">
          <w:rPr>
            <w:webHidden/>
          </w:rPr>
          <w:tab/>
        </w:r>
        <w:r w:rsidR="004E62F0">
          <w:rPr>
            <w:webHidden/>
          </w:rPr>
          <w:fldChar w:fldCharType="begin"/>
        </w:r>
        <w:r w:rsidR="004E62F0">
          <w:rPr>
            <w:webHidden/>
          </w:rPr>
          <w:instrText xml:space="preserve"> PAGEREF _Toc89031104 \h </w:instrText>
        </w:r>
        <w:r w:rsidR="004E62F0">
          <w:rPr>
            <w:webHidden/>
          </w:rPr>
        </w:r>
        <w:r w:rsidR="004E62F0">
          <w:rPr>
            <w:webHidden/>
          </w:rPr>
          <w:fldChar w:fldCharType="separate"/>
        </w:r>
        <w:r w:rsidR="004E62F0">
          <w:rPr>
            <w:webHidden/>
          </w:rPr>
          <w:t>13</w:t>
        </w:r>
        <w:r w:rsidR="004E62F0">
          <w:rPr>
            <w:webHidden/>
          </w:rPr>
          <w:fldChar w:fldCharType="end"/>
        </w:r>
      </w:hyperlink>
    </w:p>
    <w:p w14:paraId="0A84481B" w14:textId="4ED747C9" w:rsidR="004E62F0" w:rsidRDefault="00606C47">
      <w:pPr>
        <w:pStyle w:val="TOC1"/>
        <w:rPr>
          <w:rFonts w:asciiTheme="minorHAnsi" w:eastAsiaTheme="minorEastAsia" w:hAnsiTheme="minorHAnsi" w:cstheme="minorBidi"/>
          <w:b w:val="0"/>
          <w:bCs w:val="0"/>
          <w:caps w:val="0"/>
          <w:sz w:val="22"/>
          <w:szCs w:val="22"/>
          <w:lang w:eastAsia="en-GB"/>
        </w:rPr>
      </w:pPr>
      <w:hyperlink w:anchor="_Toc89031105" w:history="1">
        <w:r w:rsidR="004E62F0" w:rsidRPr="00875EBB">
          <w:rPr>
            <w:rStyle w:val="Hyperlink"/>
            <w:rFonts w:cs="Microsoft Sans Serif"/>
          </w:rPr>
          <w:t>3</w:t>
        </w:r>
        <w:r w:rsidR="004E62F0">
          <w:rPr>
            <w:rFonts w:asciiTheme="minorHAnsi" w:eastAsiaTheme="minorEastAsia" w:hAnsiTheme="minorHAnsi" w:cstheme="minorBidi"/>
            <w:b w:val="0"/>
            <w:bCs w:val="0"/>
            <w:caps w:val="0"/>
            <w:sz w:val="22"/>
            <w:szCs w:val="22"/>
            <w:lang w:eastAsia="en-GB"/>
          </w:rPr>
          <w:tab/>
        </w:r>
        <w:r w:rsidR="004E62F0" w:rsidRPr="00875EBB">
          <w:rPr>
            <w:rStyle w:val="Hyperlink"/>
            <w:rFonts w:cs="Microsoft Sans Serif"/>
          </w:rPr>
          <w:t>SYSTEM AND IMPLEMENTATION ASPECTS</w:t>
        </w:r>
        <w:r w:rsidR="004E62F0">
          <w:rPr>
            <w:webHidden/>
          </w:rPr>
          <w:tab/>
        </w:r>
        <w:r w:rsidR="004E62F0">
          <w:rPr>
            <w:webHidden/>
          </w:rPr>
          <w:fldChar w:fldCharType="begin"/>
        </w:r>
        <w:r w:rsidR="004E62F0">
          <w:rPr>
            <w:webHidden/>
          </w:rPr>
          <w:instrText xml:space="preserve"> PAGEREF _Toc89031105 \h </w:instrText>
        </w:r>
        <w:r w:rsidR="004E62F0">
          <w:rPr>
            <w:webHidden/>
          </w:rPr>
        </w:r>
        <w:r w:rsidR="004E62F0">
          <w:rPr>
            <w:webHidden/>
          </w:rPr>
          <w:fldChar w:fldCharType="separate"/>
        </w:r>
        <w:r w:rsidR="004E62F0">
          <w:rPr>
            <w:webHidden/>
          </w:rPr>
          <w:t>14</w:t>
        </w:r>
        <w:r w:rsidR="004E62F0">
          <w:rPr>
            <w:webHidden/>
          </w:rPr>
          <w:fldChar w:fldCharType="end"/>
        </w:r>
      </w:hyperlink>
    </w:p>
    <w:p w14:paraId="0FCEF380" w14:textId="2DCE0AD1" w:rsidR="004E62F0" w:rsidRDefault="00606C47">
      <w:pPr>
        <w:pStyle w:val="TOC2"/>
        <w:rPr>
          <w:rFonts w:asciiTheme="minorHAnsi" w:eastAsiaTheme="minorEastAsia" w:hAnsiTheme="minorHAnsi" w:cstheme="minorBidi"/>
          <w:sz w:val="22"/>
          <w:szCs w:val="22"/>
          <w:lang w:eastAsia="en-GB"/>
        </w:rPr>
      </w:pPr>
      <w:hyperlink w:anchor="_Toc89031106" w:history="1">
        <w:r w:rsidR="004E62F0" w:rsidRPr="00875EBB">
          <w:rPr>
            <w:rStyle w:val="Hyperlink"/>
          </w:rPr>
          <w:t>3.1</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Customer/User Requirements</w:t>
        </w:r>
        <w:r w:rsidR="004E62F0">
          <w:rPr>
            <w:webHidden/>
          </w:rPr>
          <w:tab/>
        </w:r>
        <w:r w:rsidR="004E62F0">
          <w:rPr>
            <w:webHidden/>
          </w:rPr>
          <w:fldChar w:fldCharType="begin"/>
        </w:r>
        <w:r w:rsidR="004E62F0">
          <w:rPr>
            <w:webHidden/>
          </w:rPr>
          <w:instrText xml:space="preserve"> PAGEREF _Toc89031106 \h </w:instrText>
        </w:r>
        <w:r w:rsidR="004E62F0">
          <w:rPr>
            <w:webHidden/>
          </w:rPr>
        </w:r>
        <w:r w:rsidR="004E62F0">
          <w:rPr>
            <w:webHidden/>
          </w:rPr>
          <w:fldChar w:fldCharType="separate"/>
        </w:r>
        <w:r w:rsidR="004E62F0">
          <w:rPr>
            <w:webHidden/>
          </w:rPr>
          <w:t>14</w:t>
        </w:r>
        <w:r w:rsidR="004E62F0">
          <w:rPr>
            <w:webHidden/>
          </w:rPr>
          <w:fldChar w:fldCharType="end"/>
        </w:r>
      </w:hyperlink>
    </w:p>
    <w:p w14:paraId="1160381D" w14:textId="1EE57E59" w:rsidR="004E62F0" w:rsidRDefault="00606C47">
      <w:pPr>
        <w:pStyle w:val="TOC2"/>
        <w:rPr>
          <w:rFonts w:asciiTheme="minorHAnsi" w:eastAsiaTheme="minorEastAsia" w:hAnsiTheme="minorHAnsi" w:cstheme="minorBidi"/>
          <w:sz w:val="22"/>
          <w:szCs w:val="22"/>
          <w:lang w:eastAsia="en-GB"/>
        </w:rPr>
      </w:pPr>
      <w:hyperlink w:anchor="_Toc89031107" w:history="1">
        <w:r w:rsidR="004E62F0" w:rsidRPr="00875EBB">
          <w:rPr>
            <w:rStyle w:val="Hyperlink"/>
          </w:rPr>
          <w:t>3.2</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System/Service Architecture</w:t>
        </w:r>
        <w:r w:rsidR="004E62F0">
          <w:rPr>
            <w:webHidden/>
          </w:rPr>
          <w:tab/>
        </w:r>
        <w:r w:rsidR="004E62F0">
          <w:rPr>
            <w:webHidden/>
          </w:rPr>
          <w:fldChar w:fldCharType="begin"/>
        </w:r>
        <w:r w:rsidR="004E62F0">
          <w:rPr>
            <w:webHidden/>
          </w:rPr>
          <w:instrText xml:space="preserve"> PAGEREF _Toc89031107 \h </w:instrText>
        </w:r>
        <w:r w:rsidR="004E62F0">
          <w:rPr>
            <w:webHidden/>
          </w:rPr>
        </w:r>
        <w:r w:rsidR="004E62F0">
          <w:rPr>
            <w:webHidden/>
          </w:rPr>
          <w:fldChar w:fldCharType="separate"/>
        </w:r>
        <w:r w:rsidR="004E62F0">
          <w:rPr>
            <w:webHidden/>
          </w:rPr>
          <w:t>14</w:t>
        </w:r>
        <w:r w:rsidR="004E62F0">
          <w:rPr>
            <w:webHidden/>
          </w:rPr>
          <w:fldChar w:fldCharType="end"/>
        </w:r>
      </w:hyperlink>
    </w:p>
    <w:p w14:paraId="3355765F" w14:textId="128CA30A" w:rsidR="004E62F0" w:rsidRDefault="00606C47">
      <w:pPr>
        <w:pStyle w:val="TOC2"/>
        <w:rPr>
          <w:rFonts w:asciiTheme="minorHAnsi" w:eastAsiaTheme="minorEastAsia" w:hAnsiTheme="minorHAnsi" w:cstheme="minorBidi"/>
          <w:sz w:val="22"/>
          <w:szCs w:val="22"/>
          <w:lang w:eastAsia="en-GB"/>
        </w:rPr>
      </w:pPr>
      <w:hyperlink w:anchor="_Toc89031108" w:history="1">
        <w:r w:rsidR="004E62F0" w:rsidRPr="00875EBB">
          <w:rPr>
            <w:rStyle w:val="Hyperlink"/>
          </w:rPr>
          <w:t>3.3</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Implementation Approach</w:t>
        </w:r>
        <w:r w:rsidR="004E62F0">
          <w:rPr>
            <w:webHidden/>
          </w:rPr>
          <w:tab/>
        </w:r>
        <w:r w:rsidR="004E62F0">
          <w:rPr>
            <w:webHidden/>
          </w:rPr>
          <w:fldChar w:fldCharType="begin"/>
        </w:r>
        <w:r w:rsidR="004E62F0">
          <w:rPr>
            <w:webHidden/>
          </w:rPr>
          <w:instrText xml:space="preserve"> PAGEREF _Toc89031108 \h </w:instrText>
        </w:r>
        <w:r w:rsidR="004E62F0">
          <w:rPr>
            <w:webHidden/>
          </w:rPr>
        </w:r>
        <w:r w:rsidR="004E62F0">
          <w:rPr>
            <w:webHidden/>
          </w:rPr>
          <w:fldChar w:fldCharType="separate"/>
        </w:r>
        <w:r w:rsidR="004E62F0">
          <w:rPr>
            <w:webHidden/>
          </w:rPr>
          <w:t>15</w:t>
        </w:r>
        <w:r w:rsidR="004E62F0">
          <w:rPr>
            <w:webHidden/>
          </w:rPr>
          <w:fldChar w:fldCharType="end"/>
        </w:r>
      </w:hyperlink>
    </w:p>
    <w:p w14:paraId="70AAD913" w14:textId="4D167D2A" w:rsidR="004E62F0" w:rsidRDefault="00606C47">
      <w:pPr>
        <w:pStyle w:val="TOC2"/>
        <w:rPr>
          <w:rFonts w:asciiTheme="minorHAnsi" w:eastAsiaTheme="minorEastAsia" w:hAnsiTheme="minorHAnsi" w:cstheme="minorBidi"/>
          <w:sz w:val="22"/>
          <w:szCs w:val="22"/>
          <w:lang w:eastAsia="en-GB"/>
        </w:rPr>
      </w:pPr>
      <w:hyperlink w:anchor="_Toc89031109" w:history="1">
        <w:r w:rsidR="004E62F0" w:rsidRPr="00875EBB">
          <w:rPr>
            <w:rStyle w:val="Hyperlink"/>
          </w:rPr>
          <w:t>3.4</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Pilot-Demonstration Service</w:t>
        </w:r>
        <w:r w:rsidR="004E62F0">
          <w:rPr>
            <w:webHidden/>
          </w:rPr>
          <w:tab/>
        </w:r>
        <w:r w:rsidR="004E62F0">
          <w:rPr>
            <w:webHidden/>
          </w:rPr>
          <w:fldChar w:fldCharType="begin"/>
        </w:r>
        <w:r w:rsidR="004E62F0">
          <w:rPr>
            <w:webHidden/>
          </w:rPr>
          <w:instrText xml:space="preserve"> PAGEREF _Toc89031109 \h </w:instrText>
        </w:r>
        <w:r w:rsidR="004E62F0">
          <w:rPr>
            <w:webHidden/>
          </w:rPr>
        </w:r>
        <w:r w:rsidR="004E62F0">
          <w:rPr>
            <w:webHidden/>
          </w:rPr>
          <w:fldChar w:fldCharType="separate"/>
        </w:r>
        <w:r w:rsidR="004E62F0">
          <w:rPr>
            <w:webHidden/>
          </w:rPr>
          <w:t>15</w:t>
        </w:r>
        <w:r w:rsidR="004E62F0">
          <w:rPr>
            <w:webHidden/>
          </w:rPr>
          <w:fldChar w:fldCharType="end"/>
        </w:r>
      </w:hyperlink>
    </w:p>
    <w:p w14:paraId="6556A171" w14:textId="0CAE8437" w:rsidR="004E62F0" w:rsidRDefault="00606C47">
      <w:pPr>
        <w:pStyle w:val="TOC2"/>
        <w:rPr>
          <w:rFonts w:asciiTheme="minorHAnsi" w:eastAsiaTheme="minorEastAsia" w:hAnsiTheme="minorHAnsi" w:cstheme="minorBidi"/>
          <w:sz w:val="22"/>
          <w:szCs w:val="22"/>
          <w:lang w:eastAsia="en-GB"/>
        </w:rPr>
      </w:pPr>
      <w:hyperlink w:anchor="_Toc89031110" w:history="1">
        <w:r w:rsidR="004E62F0" w:rsidRPr="00875EBB">
          <w:rPr>
            <w:rStyle w:val="Hyperlink"/>
          </w:rPr>
          <w:t>3.5</w:t>
        </w:r>
        <w:r w:rsidR="004E62F0">
          <w:rPr>
            <w:rFonts w:asciiTheme="minorHAnsi" w:eastAsiaTheme="minorEastAsia" w:hAnsiTheme="minorHAnsi" w:cstheme="minorBidi"/>
            <w:sz w:val="22"/>
            <w:szCs w:val="22"/>
            <w:lang w:eastAsia="en-GB"/>
          </w:rPr>
          <w:tab/>
        </w:r>
        <w:r w:rsidR="004E62F0" w:rsidRPr="00875EBB">
          <w:rPr>
            <w:rStyle w:val="Hyperlink"/>
            <w:rFonts w:cs="Microsoft Sans Serif"/>
          </w:rPr>
          <w:t>Technical and Non-Technical Risks</w:t>
        </w:r>
        <w:r w:rsidR="004E62F0">
          <w:rPr>
            <w:webHidden/>
          </w:rPr>
          <w:tab/>
        </w:r>
        <w:r w:rsidR="004E62F0">
          <w:rPr>
            <w:webHidden/>
          </w:rPr>
          <w:fldChar w:fldCharType="begin"/>
        </w:r>
        <w:r w:rsidR="004E62F0">
          <w:rPr>
            <w:webHidden/>
          </w:rPr>
          <w:instrText xml:space="preserve"> PAGEREF _Toc89031110 \h </w:instrText>
        </w:r>
        <w:r w:rsidR="004E62F0">
          <w:rPr>
            <w:webHidden/>
          </w:rPr>
        </w:r>
        <w:r w:rsidR="004E62F0">
          <w:rPr>
            <w:webHidden/>
          </w:rPr>
          <w:fldChar w:fldCharType="separate"/>
        </w:r>
        <w:r w:rsidR="004E62F0">
          <w:rPr>
            <w:webHidden/>
          </w:rPr>
          <w:t>16</w:t>
        </w:r>
        <w:r w:rsidR="004E62F0">
          <w:rPr>
            <w:webHidden/>
          </w:rPr>
          <w:fldChar w:fldCharType="end"/>
        </w:r>
      </w:hyperlink>
    </w:p>
    <w:p w14:paraId="477C497C" w14:textId="5FD9A9C1" w:rsidR="004E62F0" w:rsidRDefault="00606C47">
      <w:pPr>
        <w:pStyle w:val="TOC1"/>
        <w:rPr>
          <w:rFonts w:asciiTheme="minorHAnsi" w:eastAsiaTheme="minorEastAsia" w:hAnsiTheme="minorHAnsi" w:cstheme="minorBidi"/>
          <w:b w:val="0"/>
          <w:bCs w:val="0"/>
          <w:caps w:val="0"/>
          <w:sz w:val="22"/>
          <w:szCs w:val="22"/>
          <w:lang w:eastAsia="en-GB"/>
        </w:rPr>
      </w:pPr>
      <w:hyperlink w:anchor="_Toc89031111" w:history="1">
        <w:r w:rsidR="004E62F0" w:rsidRPr="00875EBB">
          <w:rPr>
            <w:rStyle w:val="Hyperlink"/>
          </w:rPr>
          <w:t>4</w:t>
        </w:r>
        <w:r w:rsidR="004E62F0">
          <w:rPr>
            <w:rFonts w:asciiTheme="minorHAnsi" w:eastAsiaTheme="minorEastAsia" w:hAnsiTheme="minorHAnsi" w:cstheme="minorBidi"/>
            <w:b w:val="0"/>
            <w:bCs w:val="0"/>
            <w:caps w:val="0"/>
            <w:sz w:val="22"/>
            <w:szCs w:val="22"/>
            <w:lang w:eastAsia="en-GB"/>
          </w:rPr>
          <w:tab/>
        </w:r>
        <w:r w:rsidR="004E62F0" w:rsidRPr="00875EBB">
          <w:rPr>
            <w:rStyle w:val="Hyperlink"/>
          </w:rPr>
          <w:t>Financial, Management, Administrative (FMA)</w:t>
        </w:r>
        <w:r w:rsidR="004E62F0">
          <w:rPr>
            <w:webHidden/>
          </w:rPr>
          <w:tab/>
        </w:r>
        <w:r w:rsidR="004E62F0">
          <w:rPr>
            <w:webHidden/>
          </w:rPr>
          <w:fldChar w:fldCharType="begin"/>
        </w:r>
        <w:r w:rsidR="004E62F0">
          <w:rPr>
            <w:webHidden/>
          </w:rPr>
          <w:instrText xml:space="preserve"> PAGEREF _Toc89031111 \h </w:instrText>
        </w:r>
        <w:r w:rsidR="004E62F0">
          <w:rPr>
            <w:webHidden/>
          </w:rPr>
        </w:r>
        <w:r w:rsidR="004E62F0">
          <w:rPr>
            <w:webHidden/>
          </w:rPr>
          <w:fldChar w:fldCharType="separate"/>
        </w:r>
        <w:r w:rsidR="004E62F0">
          <w:rPr>
            <w:webHidden/>
          </w:rPr>
          <w:t>18</w:t>
        </w:r>
        <w:r w:rsidR="004E62F0">
          <w:rPr>
            <w:webHidden/>
          </w:rPr>
          <w:fldChar w:fldCharType="end"/>
        </w:r>
      </w:hyperlink>
    </w:p>
    <w:p w14:paraId="559884A6" w14:textId="061C074C" w:rsidR="00400078" w:rsidRPr="00342908" w:rsidRDefault="00400078">
      <w:pPr>
        <w:rPr>
          <w:rFonts w:cs="Microsoft Sans Serif"/>
          <w:b/>
          <w:caps/>
          <w:sz w:val="28"/>
        </w:rPr>
      </w:pPr>
      <w:r w:rsidRPr="00342908">
        <w:rPr>
          <w:rFonts w:cs="Microsoft Sans Serif"/>
        </w:rPr>
        <w:fldChar w:fldCharType="end"/>
      </w:r>
      <w:r w:rsidRPr="00342908">
        <w:rPr>
          <w:rFonts w:cs="Microsoft Sans Serif"/>
        </w:rPr>
        <w:br w:type="page"/>
      </w:r>
    </w:p>
    <w:p w14:paraId="5725AC32" w14:textId="77777777" w:rsidR="00BF2F30" w:rsidRPr="00212CA0" w:rsidRDefault="006B5990" w:rsidP="00E933CC">
      <w:pPr>
        <w:pStyle w:val="Heading1"/>
        <w:rPr>
          <w:rFonts w:cs="Microsoft Sans Serif"/>
        </w:rPr>
      </w:pPr>
      <w:bookmarkStart w:id="5" w:name="_Toc496792092"/>
      <w:bookmarkStart w:id="6" w:name="_Toc89031086"/>
      <w:r w:rsidRPr="00342908">
        <w:rPr>
          <w:rFonts w:cs="Microsoft Sans Serif"/>
        </w:rPr>
        <w:lastRenderedPageBreak/>
        <w:t>PROJECT SUMMARY AND RATIONALE</w:t>
      </w:r>
      <w:bookmarkEnd w:id="5"/>
      <w:bookmarkEnd w:id="6"/>
    </w:p>
    <w:p w14:paraId="076FD7C5" w14:textId="77777777" w:rsidR="00BB73E4" w:rsidRPr="00342908" w:rsidRDefault="00BB73E4" w:rsidP="006051C5">
      <w:pPr>
        <w:pStyle w:val="Heading2"/>
        <w:rPr>
          <w:rFonts w:cs="Microsoft Sans Serif"/>
          <w:lang w:val="en-US"/>
        </w:rPr>
      </w:pPr>
      <w:bookmarkStart w:id="7" w:name="_Ref496620003"/>
      <w:bookmarkStart w:id="8" w:name="_Toc496792093"/>
      <w:bookmarkStart w:id="9" w:name="_Toc89031087"/>
      <w:r w:rsidRPr="00342908">
        <w:rPr>
          <w:rFonts w:cs="Microsoft Sans Serif"/>
          <w:lang w:val="en-US"/>
        </w:rPr>
        <w:t>Background information</w:t>
      </w:r>
      <w:bookmarkEnd w:id="7"/>
      <w:bookmarkEnd w:id="8"/>
      <w:bookmarkEnd w:id="9"/>
    </w:p>
    <w:p w14:paraId="11F27E50" w14:textId="77777777" w:rsidR="006B5990" w:rsidRPr="00212CA0" w:rsidRDefault="006B5990" w:rsidP="00212CA0">
      <w:pPr>
        <w:pStyle w:val="SmallBodyText"/>
        <w:rPr>
          <w:rFonts w:cs="Microsoft Sans Serif"/>
        </w:rPr>
      </w:pPr>
      <w:r w:rsidRPr="00342908">
        <w:rPr>
          <w:rFonts w:cs="Microsoft Sans Serif"/>
        </w:rPr>
        <w:t xml:space="preserve">Project Name: </w:t>
      </w:r>
      <w:r w:rsidRPr="00342908">
        <w:rPr>
          <w:rFonts w:cs="Microsoft Sans Serif"/>
          <w:highlight w:val="magenta"/>
        </w:rPr>
        <w:t>[from AP.1.1]</w:t>
      </w:r>
    </w:p>
    <w:p w14:paraId="1EE48DB2" w14:textId="3D11FC81" w:rsidR="000D07F5" w:rsidRPr="00212CA0" w:rsidRDefault="000D07F5" w:rsidP="00C77C3E">
      <w:pPr>
        <w:pStyle w:val="Instruction"/>
      </w:pPr>
      <w:r w:rsidRPr="00212CA0">
        <w:t xml:space="preserve">Provide a short </w:t>
      </w:r>
      <w:r w:rsidR="00FA6047" w:rsidRPr="00212CA0">
        <w:t>catchy</w:t>
      </w:r>
      <w:r w:rsidRPr="00212CA0">
        <w:t xml:space="preserve"> name or acronym as well as the full project name</w:t>
      </w:r>
      <w:r w:rsidR="00CA6AD0" w:rsidRPr="00212CA0">
        <w:t xml:space="preserve">. Please avoid </w:t>
      </w:r>
      <w:r w:rsidR="009D1F4A" w:rsidRPr="00212CA0">
        <w:t>to pick</w:t>
      </w:r>
      <w:r w:rsidR="000B6559" w:rsidRPr="00212CA0">
        <w:t>ing</w:t>
      </w:r>
      <w:r w:rsidR="009D1F4A" w:rsidRPr="00212CA0">
        <w:t xml:space="preserve"> a name of a project that is </w:t>
      </w:r>
      <w:r w:rsidR="00CA6AD0" w:rsidRPr="00212CA0">
        <w:t xml:space="preserve">already present in the ESA Business Applications family. This can be checked under: </w:t>
      </w:r>
      <w:hyperlink r:id="rId14" w:history="1">
        <w:r w:rsidR="00CA6AD0" w:rsidRPr="00212CA0">
          <w:rPr>
            <w:rStyle w:val="Hyperlink"/>
            <w:rFonts w:ascii="Microsoft Sans Serif" w:hAnsi="Microsoft Sans Serif" w:cs="Microsoft Sans Serif"/>
          </w:rPr>
          <w:t>https://business.esa.int/projects</w:t>
        </w:r>
      </w:hyperlink>
      <w:r w:rsidR="000318A5">
        <w:t>. The project name should be the same used for the commercial branding of your product / service.</w:t>
      </w:r>
    </w:p>
    <w:p w14:paraId="411C95D8" w14:textId="77777777" w:rsidR="006B5990" w:rsidRPr="00212CA0" w:rsidRDefault="006B5990" w:rsidP="004F5622">
      <w:pPr>
        <w:pStyle w:val="SmallBodyText"/>
        <w:rPr>
          <w:rFonts w:cs="Microsoft Sans Serif"/>
          <w:szCs w:val="20"/>
          <w:lang w:val="en-US"/>
        </w:rPr>
      </w:pPr>
    </w:p>
    <w:p w14:paraId="00AD5172" w14:textId="77777777" w:rsidR="006B5990" w:rsidRPr="00212CA0" w:rsidRDefault="001D2325" w:rsidP="00212CA0">
      <w:pPr>
        <w:pStyle w:val="SmallBodyText"/>
        <w:rPr>
          <w:rFonts w:cs="Microsoft Sans Serif"/>
        </w:rPr>
      </w:pPr>
      <w:r w:rsidRPr="00342908">
        <w:rPr>
          <w:rFonts w:cs="Microsoft Sans Serif"/>
        </w:rPr>
        <w:t xml:space="preserve">Company </w:t>
      </w:r>
      <w:r w:rsidR="002F51CC" w:rsidRPr="00342908">
        <w:rPr>
          <w:rFonts w:cs="Microsoft Sans Serif"/>
        </w:rPr>
        <w:t>Proposing:</w:t>
      </w:r>
      <w:r w:rsidR="006B5990" w:rsidRPr="00342908">
        <w:rPr>
          <w:rFonts w:cs="Microsoft Sans Serif"/>
        </w:rPr>
        <w:t xml:space="preserve"> </w:t>
      </w:r>
      <w:r w:rsidR="006B5990" w:rsidRPr="00212CA0">
        <w:rPr>
          <w:rFonts w:cs="Microsoft Sans Serif"/>
          <w:highlight w:val="magenta"/>
        </w:rPr>
        <w:t>[from AP.1.2]</w:t>
      </w:r>
    </w:p>
    <w:p w14:paraId="141A2AF4" w14:textId="18F2FE49" w:rsidR="000D07F5" w:rsidRPr="00212CA0" w:rsidRDefault="00524C18" w:rsidP="004F5622">
      <w:pPr>
        <w:pStyle w:val="Instruction"/>
        <w:rPr>
          <w:rFonts w:ascii="Microsoft Sans Serif" w:hAnsi="Microsoft Sans Serif" w:cs="Microsoft Sans Serif"/>
        </w:rPr>
      </w:pPr>
      <w:r w:rsidRPr="00212CA0">
        <w:rPr>
          <w:rFonts w:ascii="Microsoft Sans Serif" w:hAnsi="Microsoft Sans Serif" w:cs="Microsoft Sans Serif"/>
        </w:rPr>
        <w:t xml:space="preserve">Provide </w:t>
      </w:r>
      <w:r w:rsidRPr="004F5622">
        <w:t>details</w:t>
      </w:r>
      <w:r w:rsidRPr="00212CA0">
        <w:rPr>
          <w:rFonts w:ascii="Microsoft Sans Serif" w:hAnsi="Microsoft Sans Serif" w:cs="Microsoft Sans Serif"/>
        </w:rPr>
        <w:t xml:space="preserve"> (</w:t>
      </w:r>
      <w:r w:rsidR="00875339" w:rsidRPr="00212CA0">
        <w:rPr>
          <w:rFonts w:ascii="Microsoft Sans Serif" w:hAnsi="Microsoft Sans Serif" w:cs="Microsoft Sans Serif"/>
        </w:rPr>
        <w:t>i.e.,</w:t>
      </w:r>
      <w:r w:rsidRPr="00212CA0">
        <w:rPr>
          <w:rFonts w:ascii="Microsoft Sans Serif" w:hAnsi="Microsoft Sans Serif" w:cs="Microsoft Sans Serif"/>
        </w:rPr>
        <w:t xml:space="preserve"> address, country, </w:t>
      </w:r>
      <w:r w:rsidR="0023302E" w:rsidRPr="00212CA0">
        <w:rPr>
          <w:rFonts w:ascii="Microsoft Sans Serif" w:hAnsi="Microsoft Sans Serif" w:cs="Microsoft Sans Serif"/>
        </w:rPr>
        <w:t>website, contact</w:t>
      </w:r>
      <w:r w:rsidRPr="00212CA0">
        <w:rPr>
          <w:rFonts w:ascii="Microsoft Sans Serif" w:hAnsi="Microsoft Sans Serif" w:cs="Microsoft Sans Serif"/>
        </w:rPr>
        <w:t xml:space="preserve"> point name, telephone and e-mail) of</w:t>
      </w:r>
      <w:r w:rsidR="000D07F5" w:rsidRPr="00212CA0">
        <w:rPr>
          <w:rFonts w:ascii="Microsoft Sans Serif" w:hAnsi="Microsoft Sans Serif" w:cs="Microsoft Sans Serif"/>
        </w:rPr>
        <w:t xml:space="preserve"> the company </w:t>
      </w:r>
      <w:r w:rsidR="00740FBC" w:rsidRPr="00212CA0">
        <w:rPr>
          <w:rFonts w:ascii="Microsoft Sans Serif" w:hAnsi="Microsoft Sans Serif" w:cs="Microsoft Sans Serif"/>
        </w:rPr>
        <w:t xml:space="preserve">leading </w:t>
      </w:r>
      <w:r w:rsidR="0023302E" w:rsidRPr="00212CA0">
        <w:rPr>
          <w:rFonts w:ascii="Microsoft Sans Serif" w:hAnsi="Microsoft Sans Serif" w:cs="Microsoft Sans Serif"/>
        </w:rPr>
        <w:t>the consortium</w:t>
      </w:r>
      <w:r w:rsidR="000D07F5" w:rsidRPr="00212CA0">
        <w:rPr>
          <w:rFonts w:ascii="Microsoft Sans Serif" w:hAnsi="Microsoft Sans Serif" w:cs="Microsoft Sans Serif"/>
        </w:rPr>
        <w:t xml:space="preserve">. </w:t>
      </w:r>
    </w:p>
    <w:p w14:paraId="4AEE9062" w14:textId="77777777" w:rsidR="006B5990" w:rsidRPr="00212CA0" w:rsidRDefault="006B5990" w:rsidP="004F5622">
      <w:pPr>
        <w:pStyle w:val="SmallBodyText"/>
        <w:rPr>
          <w:rFonts w:cs="Microsoft Sans Serif"/>
          <w:szCs w:val="20"/>
        </w:rPr>
      </w:pPr>
    </w:p>
    <w:p w14:paraId="3D25D85B" w14:textId="77777777" w:rsidR="006B5990" w:rsidRPr="00212CA0" w:rsidRDefault="001D2325" w:rsidP="00212CA0">
      <w:pPr>
        <w:pStyle w:val="SmallBodyText"/>
        <w:rPr>
          <w:rFonts w:cs="Microsoft Sans Serif"/>
        </w:rPr>
      </w:pPr>
      <w:r w:rsidRPr="00342908">
        <w:rPr>
          <w:rFonts w:cs="Microsoft Sans Serif"/>
        </w:rPr>
        <w:t>Company background</w:t>
      </w:r>
      <w:r w:rsidR="006B5990" w:rsidRPr="00342908">
        <w:rPr>
          <w:rFonts w:cs="Microsoft Sans Serif"/>
        </w:rPr>
        <w:t xml:space="preserve">: </w:t>
      </w:r>
      <w:r w:rsidR="006B5990" w:rsidRPr="00212CA0">
        <w:rPr>
          <w:rFonts w:cs="Microsoft Sans Serif"/>
          <w:highlight w:val="magenta"/>
        </w:rPr>
        <w:t>[from AP.1.3]</w:t>
      </w:r>
    </w:p>
    <w:p w14:paraId="6FE9E7A2" w14:textId="77777777" w:rsidR="000D07F5" w:rsidRPr="00212CA0" w:rsidRDefault="000D07F5" w:rsidP="004F5622">
      <w:pPr>
        <w:pStyle w:val="Instruction"/>
        <w:rPr>
          <w:rFonts w:ascii="Microsoft Sans Serif" w:hAnsi="Microsoft Sans Serif" w:cs="Microsoft Sans Serif"/>
        </w:rPr>
      </w:pPr>
      <w:r w:rsidRPr="00212CA0">
        <w:rPr>
          <w:rFonts w:ascii="Microsoft Sans Serif" w:hAnsi="Microsoft Sans Serif" w:cs="Microsoft Sans Serif"/>
        </w:rPr>
        <w:t xml:space="preserve">Provide a short description of the company background. </w:t>
      </w:r>
    </w:p>
    <w:p w14:paraId="7B68241D" w14:textId="77777777" w:rsidR="001D2325" w:rsidRPr="00212CA0" w:rsidRDefault="001D2325" w:rsidP="00BB73E4">
      <w:pPr>
        <w:spacing w:before="40" w:after="40" w:line="240" w:lineRule="auto"/>
        <w:rPr>
          <w:rFonts w:cs="Microsoft Sans Serif"/>
          <w:sz w:val="20"/>
          <w:szCs w:val="20"/>
          <w:lang w:val="en-US"/>
        </w:rPr>
      </w:pPr>
    </w:p>
    <w:p w14:paraId="653E6CE3" w14:textId="1FFB67ED" w:rsidR="001D2325" w:rsidRPr="00212CA0" w:rsidRDefault="001D2325" w:rsidP="00212CA0">
      <w:pPr>
        <w:pStyle w:val="SmallBodyText"/>
        <w:rPr>
          <w:rFonts w:cs="Microsoft Sans Serif"/>
        </w:rPr>
      </w:pPr>
      <w:r w:rsidRPr="067979F5">
        <w:rPr>
          <w:rFonts w:cs="Microsoft Sans Serif"/>
        </w:rPr>
        <w:t xml:space="preserve">Are you familiar with </w:t>
      </w:r>
      <w:r w:rsidR="00A76068" w:rsidRPr="067979F5">
        <w:rPr>
          <w:rFonts w:cs="Microsoft Sans Serif"/>
        </w:rPr>
        <w:t xml:space="preserve">ESA Business </w:t>
      </w:r>
      <w:r w:rsidRPr="067979F5">
        <w:rPr>
          <w:rFonts w:cs="Microsoft Sans Serif"/>
        </w:rPr>
        <w:t>Applications</w:t>
      </w:r>
      <w:r w:rsidR="00B12B6C">
        <w:rPr>
          <w:rFonts w:cs="Microsoft Sans Serif"/>
        </w:rPr>
        <w:t xml:space="preserve"> or ESA Human and Robotic Exploration</w:t>
      </w:r>
      <w:r w:rsidRPr="067979F5">
        <w:rPr>
          <w:rFonts w:cs="Microsoft Sans Serif"/>
        </w:rPr>
        <w:t xml:space="preserve">? </w:t>
      </w:r>
      <w:r w:rsidRPr="067979F5">
        <w:rPr>
          <w:rFonts w:cs="Microsoft Sans Serif"/>
          <w:highlight w:val="magenta"/>
        </w:rPr>
        <w:t>[from AP.1.4]</w:t>
      </w:r>
    </w:p>
    <w:p w14:paraId="26E42026" w14:textId="3B62C5A3" w:rsidR="000D07F5" w:rsidRPr="00212CA0" w:rsidRDefault="008043E8" w:rsidP="004F5622">
      <w:pPr>
        <w:pStyle w:val="Instruction"/>
        <w:rPr>
          <w:rFonts w:ascii="Microsoft Sans Serif" w:hAnsi="Microsoft Sans Serif" w:cs="Microsoft Sans Serif"/>
        </w:rPr>
      </w:pPr>
      <w:r w:rsidRPr="004F5622">
        <w:t>Indicate</w:t>
      </w:r>
      <w:r w:rsidRPr="00212CA0">
        <w:rPr>
          <w:rFonts w:ascii="Microsoft Sans Serif" w:hAnsi="Microsoft Sans Serif" w:cs="Microsoft Sans Serif"/>
        </w:rPr>
        <w:t xml:space="preserve"> if you have worked with ESA before and how you discovered ESA Business Applications</w:t>
      </w:r>
      <w:r w:rsidR="00B12B6C">
        <w:rPr>
          <w:rFonts w:ascii="Microsoft Sans Serif" w:hAnsi="Microsoft Sans Serif" w:cs="Microsoft Sans Serif"/>
        </w:rPr>
        <w:t xml:space="preserve"> or ESA Human and Robotic Exploration</w:t>
      </w:r>
      <w:r w:rsidR="000D07F5" w:rsidRPr="00212CA0">
        <w:rPr>
          <w:rFonts w:ascii="Microsoft Sans Serif" w:hAnsi="Microsoft Sans Serif" w:cs="Microsoft Sans Serif"/>
        </w:rPr>
        <w:t xml:space="preserve">. </w:t>
      </w:r>
    </w:p>
    <w:p w14:paraId="18B229EC" w14:textId="77777777" w:rsidR="006B5990" w:rsidRPr="00212CA0" w:rsidRDefault="006B5990" w:rsidP="004F5622">
      <w:pPr>
        <w:pStyle w:val="SmallBodyText"/>
        <w:rPr>
          <w:rFonts w:cs="Microsoft Sans Serif"/>
          <w:szCs w:val="20"/>
          <w:lang w:val="en-US"/>
        </w:rPr>
      </w:pPr>
    </w:p>
    <w:p w14:paraId="05FF0D97" w14:textId="77777777" w:rsidR="001D2325" w:rsidRPr="00342908" w:rsidRDefault="001D2325" w:rsidP="00212CA0">
      <w:pPr>
        <w:pStyle w:val="SmallBodyText"/>
        <w:rPr>
          <w:rFonts w:cs="Microsoft Sans Serif"/>
        </w:rPr>
      </w:pPr>
      <w:r w:rsidRPr="00342908">
        <w:rPr>
          <w:rFonts w:cs="Microsoft Sans Serif"/>
        </w:rPr>
        <w:t xml:space="preserve">Are you applying as a consortium? </w:t>
      </w:r>
    </w:p>
    <w:p w14:paraId="24B91EF1" w14:textId="77777777" w:rsidR="006B5990" w:rsidRPr="00212CA0" w:rsidRDefault="001D2325" w:rsidP="00C77C3E">
      <w:pPr>
        <w:pStyle w:val="SmallBodyText"/>
        <w:rPr>
          <w:rFonts w:cs="Microsoft Sans Serif"/>
          <w:szCs w:val="20"/>
          <w:lang w:val="en-US"/>
        </w:rPr>
      </w:pPr>
      <w:r w:rsidRPr="00C77C3E">
        <w:rPr>
          <w:rFonts w:cs="Microsoft Sans Serif"/>
        </w:rPr>
        <w:t>Who</w:t>
      </w:r>
      <w:r w:rsidRPr="00212CA0">
        <w:rPr>
          <w:rFonts w:cs="Microsoft Sans Serif"/>
          <w:szCs w:val="20"/>
          <w:lang w:val="en-US"/>
        </w:rPr>
        <w:t xml:space="preserve"> are the other entities?</w:t>
      </w:r>
      <w:r w:rsidR="006B5990" w:rsidRPr="00212CA0">
        <w:rPr>
          <w:rFonts w:cs="Microsoft Sans Serif"/>
          <w:szCs w:val="20"/>
          <w:lang w:val="en-US"/>
        </w:rPr>
        <w:t xml:space="preserve"> </w:t>
      </w:r>
      <w:r w:rsidR="006B5990" w:rsidRPr="00212CA0">
        <w:rPr>
          <w:rFonts w:cs="Microsoft Sans Serif"/>
          <w:szCs w:val="20"/>
          <w:highlight w:val="magenta"/>
          <w:lang w:val="en-US"/>
        </w:rPr>
        <w:t>[from A</w:t>
      </w:r>
      <w:r w:rsidR="0053551A" w:rsidRPr="00212CA0">
        <w:rPr>
          <w:rFonts w:cs="Microsoft Sans Serif"/>
          <w:szCs w:val="20"/>
          <w:highlight w:val="magenta"/>
          <w:lang w:val="en-US"/>
        </w:rPr>
        <w:t>P</w:t>
      </w:r>
      <w:r w:rsidR="006B5990" w:rsidRPr="00212CA0">
        <w:rPr>
          <w:rFonts w:cs="Microsoft Sans Serif"/>
          <w:szCs w:val="20"/>
          <w:highlight w:val="magenta"/>
          <w:lang w:val="en-US"/>
        </w:rPr>
        <w:t>.1.5]</w:t>
      </w:r>
    </w:p>
    <w:p w14:paraId="6CE4C928" w14:textId="77777777" w:rsidR="008744AC" w:rsidRPr="00212CA0" w:rsidRDefault="008744AC" w:rsidP="004F5622">
      <w:pPr>
        <w:pStyle w:val="Instruction"/>
        <w:rPr>
          <w:rFonts w:ascii="Microsoft Sans Serif" w:hAnsi="Microsoft Sans Serif" w:cs="Microsoft Sans Serif"/>
        </w:rPr>
      </w:pPr>
      <w:r w:rsidRPr="00212CA0">
        <w:rPr>
          <w:rFonts w:ascii="Microsoft Sans Serif" w:hAnsi="Microsoft Sans Serif" w:cs="Microsoft Sans Serif"/>
        </w:rPr>
        <w:t xml:space="preserve">List the other entities, including their country. </w:t>
      </w:r>
    </w:p>
    <w:p w14:paraId="2005F9EC" w14:textId="77777777" w:rsidR="001D2325" w:rsidRPr="00212CA0" w:rsidRDefault="001D2325" w:rsidP="004F5622">
      <w:pPr>
        <w:pStyle w:val="SmallBodyText"/>
        <w:rPr>
          <w:rFonts w:cs="Microsoft Sans Serif"/>
          <w:szCs w:val="20"/>
          <w:lang w:val="en-US"/>
        </w:rPr>
      </w:pPr>
    </w:p>
    <w:p w14:paraId="205185EA" w14:textId="77777777" w:rsidR="001D2325" w:rsidRPr="00342908" w:rsidRDefault="001D2325" w:rsidP="00212CA0">
      <w:pPr>
        <w:pStyle w:val="SmallBodyText"/>
        <w:rPr>
          <w:rFonts w:cs="Microsoft Sans Serif"/>
        </w:rPr>
      </w:pPr>
      <w:r w:rsidRPr="00342908">
        <w:rPr>
          <w:rFonts w:cs="Microsoft Sans Serif"/>
        </w:rPr>
        <w:t xml:space="preserve">Have you (or your partners) contacted your National Delegation or </w:t>
      </w:r>
      <w:r w:rsidR="00674113" w:rsidRPr="00342908">
        <w:rPr>
          <w:rFonts w:cs="Microsoft Sans Serif"/>
        </w:rPr>
        <w:t xml:space="preserve">ESA </w:t>
      </w:r>
      <w:r w:rsidR="00A76068" w:rsidRPr="00212CA0">
        <w:rPr>
          <w:rFonts w:cs="Microsoft Sans Serif"/>
        </w:rPr>
        <w:t>Business Applications</w:t>
      </w:r>
      <w:r w:rsidRPr="00212CA0">
        <w:rPr>
          <w:rFonts w:cs="Microsoft Sans Serif"/>
        </w:rPr>
        <w:t xml:space="preserve"> Ambassadors (where available)? </w:t>
      </w:r>
      <w:r w:rsidRPr="00212CA0">
        <w:rPr>
          <w:rFonts w:cs="Microsoft Sans Serif"/>
          <w:highlight w:val="magenta"/>
        </w:rPr>
        <w:t>[from AP.1.7]</w:t>
      </w:r>
    </w:p>
    <w:p w14:paraId="728B17CE" w14:textId="77777777" w:rsidR="006B5990" w:rsidRPr="00212CA0" w:rsidRDefault="008744AC" w:rsidP="004F5622">
      <w:pPr>
        <w:pStyle w:val="Instruction"/>
        <w:rPr>
          <w:rFonts w:ascii="Microsoft Sans Serif" w:hAnsi="Microsoft Sans Serif" w:cs="Microsoft Sans Serif"/>
        </w:rPr>
      </w:pPr>
      <w:r w:rsidRPr="00212CA0">
        <w:rPr>
          <w:rFonts w:ascii="Microsoft Sans Serif" w:hAnsi="Microsoft Sans Serif" w:cs="Microsoft Sans Serif"/>
        </w:rPr>
        <w:t xml:space="preserve">Indicate if you have been in touch with your National Delegation and if you have received any early feedback regarding this application. Also indicate if you have discussed this application with your </w:t>
      </w:r>
      <w:r w:rsidR="00674113" w:rsidRPr="00212CA0">
        <w:rPr>
          <w:rFonts w:ascii="Microsoft Sans Serif" w:hAnsi="Microsoft Sans Serif" w:cs="Microsoft Sans Serif"/>
        </w:rPr>
        <w:t xml:space="preserve">ESA </w:t>
      </w:r>
      <w:r w:rsidRPr="00212CA0">
        <w:rPr>
          <w:rFonts w:ascii="Microsoft Sans Serif" w:hAnsi="Microsoft Sans Serif" w:cs="Microsoft Sans Serif"/>
        </w:rPr>
        <w:t>Business Applications Ambassadors, if applicable.</w:t>
      </w:r>
    </w:p>
    <w:p w14:paraId="5D1D23B5" w14:textId="77777777" w:rsidR="006B5990" w:rsidRPr="00212CA0" w:rsidRDefault="006B5990" w:rsidP="004F5622">
      <w:pPr>
        <w:pStyle w:val="SmallBodyText"/>
        <w:rPr>
          <w:rFonts w:cs="Microsoft Sans Serif"/>
          <w:sz w:val="18"/>
          <w:lang w:val="en-US"/>
        </w:rPr>
      </w:pPr>
    </w:p>
    <w:p w14:paraId="41EFC9EB" w14:textId="3DBE991F" w:rsidR="006B5990" w:rsidRPr="00212CA0" w:rsidRDefault="006B5990" w:rsidP="006051C5">
      <w:pPr>
        <w:pStyle w:val="Heading2"/>
        <w:rPr>
          <w:rFonts w:cs="Microsoft Sans Serif"/>
          <w:sz w:val="18"/>
          <w:lang w:val="en-US"/>
        </w:rPr>
      </w:pPr>
      <w:bookmarkStart w:id="10" w:name="_Toc89031088"/>
      <w:bookmarkStart w:id="11" w:name="_Ref496619827"/>
      <w:bookmarkStart w:id="12" w:name="_Toc496792094"/>
      <w:r w:rsidRPr="00342908">
        <w:rPr>
          <w:rFonts w:cs="Microsoft Sans Serif"/>
          <w:lang w:val="en-US"/>
        </w:rPr>
        <w:t xml:space="preserve">Service Description and </w:t>
      </w:r>
      <w:r w:rsidR="00393597">
        <w:rPr>
          <w:rFonts w:cs="Microsoft Sans Serif"/>
          <w:lang w:val="en-US"/>
        </w:rPr>
        <w:t>Selling Point(s)</w:t>
      </w:r>
      <w:bookmarkEnd w:id="10"/>
      <w:r w:rsidR="00393597" w:rsidRPr="00342908" w:rsidDel="00393597">
        <w:rPr>
          <w:rFonts w:cs="Microsoft Sans Serif"/>
          <w:lang w:val="en-US"/>
        </w:rPr>
        <w:t xml:space="preserve"> </w:t>
      </w:r>
      <w:bookmarkEnd w:id="11"/>
      <w:bookmarkEnd w:id="12"/>
    </w:p>
    <w:p w14:paraId="62C63B43" w14:textId="77777777" w:rsidR="006B5990" w:rsidRPr="00212CA0" w:rsidRDefault="006B5990" w:rsidP="00410D83">
      <w:pPr>
        <w:pStyle w:val="SmallBodyText"/>
      </w:pPr>
      <w:r w:rsidRPr="004F5622">
        <w:t>Description</w:t>
      </w:r>
      <w:r w:rsidRPr="00212CA0">
        <w:rPr>
          <w:rStyle w:val="SmallBodyTextChar"/>
          <w:rFonts w:cs="Microsoft Sans Serif"/>
        </w:rPr>
        <w:t xml:space="preserve"> of the </w:t>
      </w:r>
      <w:r w:rsidR="00E20A39">
        <w:rPr>
          <w:rStyle w:val="SmallBodyTextChar"/>
          <w:rFonts w:cs="Microsoft Sans Serif"/>
        </w:rPr>
        <w:t xml:space="preserve">product / </w:t>
      </w:r>
      <w:r w:rsidRPr="00212CA0">
        <w:rPr>
          <w:rStyle w:val="SmallBodyTextChar"/>
          <w:rFonts w:cs="Microsoft Sans Serif"/>
        </w:rPr>
        <w:t>service you intend</w:t>
      </w:r>
      <w:r w:rsidRPr="00212CA0">
        <w:t xml:space="preserve"> to offer: </w:t>
      </w:r>
      <w:r w:rsidRPr="00212CA0">
        <w:rPr>
          <w:highlight w:val="magenta"/>
        </w:rPr>
        <w:t>[from AP.2.1]</w:t>
      </w:r>
    </w:p>
    <w:p w14:paraId="69DC531A" w14:textId="77777777" w:rsidR="00100AC2" w:rsidRPr="00212CA0" w:rsidRDefault="00100AC2" w:rsidP="004F5622">
      <w:pPr>
        <w:pStyle w:val="Instruction"/>
        <w:rPr>
          <w:rFonts w:ascii="Microsoft Sans Serif" w:hAnsi="Microsoft Sans Serif" w:cs="Microsoft Sans Serif"/>
        </w:rPr>
      </w:pPr>
      <w:r w:rsidRPr="00212CA0">
        <w:rPr>
          <w:rFonts w:ascii="Microsoft Sans Serif" w:hAnsi="Microsoft Sans Serif" w:cs="Microsoft Sans Serif"/>
        </w:rPr>
        <w:t xml:space="preserve">Describe </w:t>
      </w:r>
      <w:r w:rsidRPr="004F5622">
        <w:t>the</w:t>
      </w:r>
      <w:r w:rsidRPr="00212CA0">
        <w:rPr>
          <w:rFonts w:ascii="Microsoft Sans Serif" w:hAnsi="Microsoft Sans Serif" w:cs="Microsoft Sans Serif"/>
        </w:rPr>
        <w:t xml:space="preserve"> </w:t>
      </w:r>
      <w:r w:rsidR="00EB3FCB" w:rsidRPr="00212CA0">
        <w:rPr>
          <w:rFonts w:ascii="Microsoft Sans Serif" w:hAnsi="Microsoft Sans Serif" w:cs="Microsoft Sans Serif"/>
        </w:rPr>
        <w:t>product / service</w:t>
      </w:r>
      <w:r w:rsidRPr="00212CA0">
        <w:rPr>
          <w:rFonts w:ascii="Microsoft Sans Serif" w:hAnsi="Microsoft Sans Serif" w:cs="Microsoft Sans Serif"/>
        </w:rPr>
        <w:t xml:space="preserve"> that will be offered at the end of the project. </w:t>
      </w:r>
    </w:p>
    <w:p w14:paraId="52034BDD" w14:textId="646D8DAC" w:rsidR="00482BEA" w:rsidRDefault="00482BEA" w:rsidP="004F5622">
      <w:pPr>
        <w:pStyle w:val="SmallBodyText"/>
        <w:rPr>
          <w:rFonts w:cs="Microsoft Sans Serif"/>
        </w:rPr>
      </w:pPr>
    </w:p>
    <w:p w14:paraId="59E0DB92" w14:textId="77777777" w:rsidR="00482BEA" w:rsidRPr="00212CA0" w:rsidRDefault="00482BEA" w:rsidP="004F5622">
      <w:pPr>
        <w:pStyle w:val="SmallBodyText"/>
        <w:rPr>
          <w:rFonts w:cs="Microsoft Sans Serif"/>
        </w:rPr>
      </w:pPr>
    </w:p>
    <w:p w14:paraId="2446681A" w14:textId="2FB20B21" w:rsidR="006B5990" w:rsidRPr="00212CA0" w:rsidRDefault="006B5990" w:rsidP="00410D83">
      <w:pPr>
        <w:pStyle w:val="SmallBodyText"/>
      </w:pPr>
      <w:r w:rsidRPr="004F5622">
        <w:rPr>
          <w:rFonts w:cs="Microsoft Sans Serif"/>
        </w:rPr>
        <w:t>Innovation</w:t>
      </w:r>
      <w:r w:rsidRPr="00212CA0">
        <w:t xml:space="preserve"> / unique selling point with respect to what is available </w:t>
      </w:r>
      <w:r w:rsidR="00951088">
        <w:t>on</w:t>
      </w:r>
      <w:r w:rsidR="00951088" w:rsidRPr="00212CA0">
        <w:t xml:space="preserve"> </w:t>
      </w:r>
      <w:r w:rsidRPr="00212CA0">
        <w:t xml:space="preserve">the market: </w:t>
      </w:r>
      <w:r w:rsidRPr="00212CA0">
        <w:rPr>
          <w:highlight w:val="magenta"/>
        </w:rPr>
        <w:t>[from AP.2.4]</w:t>
      </w:r>
    </w:p>
    <w:p w14:paraId="3C147B4C" w14:textId="170137B4" w:rsidR="00100AC2" w:rsidRDefault="00100AC2" w:rsidP="004F5622">
      <w:pPr>
        <w:pStyle w:val="Instruction"/>
      </w:pPr>
      <w:r w:rsidRPr="00212CA0">
        <w:t xml:space="preserve">Indicate the key innovation </w:t>
      </w:r>
      <w:r w:rsidR="007969BB" w:rsidRPr="00212CA0">
        <w:t xml:space="preserve">or unique selling point </w:t>
      </w:r>
      <w:r w:rsidRPr="00212CA0">
        <w:t>that would justify the co</w:t>
      </w:r>
      <w:r w:rsidR="007969BB" w:rsidRPr="00212CA0">
        <w:t xml:space="preserve">mmercial success of the </w:t>
      </w:r>
      <w:r w:rsidR="00EB3FCB" w:rsidRPr="00212CA0">
        <w:t>product / service</w:t>
      </w:r>
      <w:r w:rsidR="007969BB" w:rsidRPr="00212CA0">
        <w:t xml:space="preserve">. </w:t>
      </w:r>
    </w:p>
    <w:p w14:paraId="24C2B20F" w14:textId="3F50DF12" w:rsidR="00482BEA" w:rsidRDefault="00482BEA" w:rsidP="009D051E">
      <w:pPr>
        <w:pStyle w:val="SmallBodyText"/>
      </w:pPr>
    </w:p>
    <w:p w14:paraId="1C8A9D51" w14:textId="0CC1F5DC" w:rsidR="00382CCC" w:rsidRDefault="00382CCC" w:rsidP="009D051E">
      <w:pPr>
        <w:pStyle w:val="SmallBodyText"/>
      </w:pPr>
    </w:p>
    <w:p w14:paraId="3591E825" w14:textId="77777777" w:rsidR="006973A0" w:rsidRPr="00212CA0" w:rsidRDefault="006973A0" w:rsidP="006973A0">
      <w:pPr>
        <w:pStyle w:val="SmallBodyText"/>
      </w:pPr>
      <w:r w:rsidRPr="004F5622">
        <w:rPr>
          <w:rFonts w:cs="Microsoft Sans Serif"/>
        </w:rPr>
        <w:t>How</w:t>
      </w:r>
      <w:r w:rsidRPr="00212CA0">
        <w:t xml:space="preserve"> does the proposed product / service fit within your current business activities and your mid-</w:t>
      </w:r>
      <w:r>
        <w:t xml:space="preserve"> </w:t>
      </w:r>
      <w:r w:rsidRPr="00212CA0">
        <w:t>/</w:t>
      </w:r>
      <w:r>
        <w:t xml:space="preserve"> </w:t>
      </w:r>
      <w:r w:rsidRPr="00212CA0">
        <w:t xml:space="preserve">long-term strategy? </w:t>
      </w:r>
      <w:r w:rsidRPr="00212CA0">
        <w:rPr>
          <w:highlight w:val="magenta"/>
        </w:rPr>
        <w:t>[from AP.3.3]</w:t>
      </w:r>
    </w:p>
    <w:p w14:paraId="3983B500" w14:textId="77777777" w:rsidR="006973A0" w:rsidRPr="00212CA0" w:rsidRDefault="006973A0" w:rsidP="004F5622">
      <w:pPr>
        <w:pStyle w:val="Instruction"/>
      </w:pPr>
      <w:r w:rsidRPr="00212CA0">
        <w:lastRenderedPageBreak/>
        <w:t>Indicate how this project will support the growth of your market share, complement existing product / service, or expand to adjacent markets. For new companies preparing to launch their first commercial product / service, indicate your mid-</w:t>
      </w:r>
      <w:r>
        <w:t xml:space="preserve"> </w:t>
      </w:r>
      <w:r w:rsidRPr="00212CA0">
        <w:t>/</w:t>
      </w:r>
      <w:r>
        <w:t xml:space="preserve"> </w:t>
      </w:r>
      <w:r w:rsidRPr="00212CA0">
        <w:t>long-term strategy within the context of the project.</w:t>
      </w:r>
    </w:p>
    <w:p w14:paraId="46EC32C2" w14:textId="77777777" w:rsidR="00482BEA" w:rsidRPr="004F5622" w:rsidRDefault="00482BEA" w:rsidP="004F5622">
      <w:pPr>
        <w:pStyle w:val="SmallBodyText"/>
        <w:rPr>
          <w:rFonts w:cs="Microsoft Sans Serif"/>
        </w:rPr>
      </w:pPr>
    </w:p>
    <w:p w14:paraId="107A7A96" w14:textId="180CA118" w:rsidR="00393597" w:rsidRPr="004F5622" w:rsidRDefault="00393597" w:rsidP="004F5622">
      <w:pPr>
        <w:pStyle w:val="SmallBodyText"/>
        <w:rPr>
          <w:rFonts w:cs="Microsoft Sans Serif"/>
        </w:rPr>
      </w:pPr>
    </w:p>
    <w:p w14:paraId="378CE13F" w14:textId="6F712C27" w:rsidR="00393597" w:rsidRPr="00212CA0" w:rsidRDefault="00393597" w:rsidP="00F27177">
      <w:pPr>
        <w:pStyle w:val="Heading2"/>
      </w:pPr>
      <w:bookmarkStart w:id="13" w:name="_Toc89031089"/>
      <w:r w:rsidRPr="00393597">
        <w:rPr>
          <w:rFonts w:cs="Microsoft Sans Serif"/>
          <w:lang w:val="en-US"/>
        </w:rPr>
        <w:t>Space Asset(s)</w:t>
      </w:r>
      <w:r w:rsidR="00C40730">
        <w:rPr>
          <w:rFonts w:cs="Microsoft Sans Serif"/>
          <w:lang w:val="en-US"/>
        </w:rPr>
        <w:t xml:space="preserve"> / Space Technology </w:t>
      </w:r>
      <w:r w:rsidRPr="00393597">
        <w:rPr>
          <w:rFonts w:cs="Microsoft Sans Serif"/>
          <w:lang w:val="en-US"/>
        </w:rPr>
        <w:t>and Rationale</w:t>
      </w:r>
      <w:bookmarkEnd w:id="13"/>
    </w:p>
    <w:p w14:paraId="1A487BB0" w14:textId="77777777" w:rsidR="006B5990" w:rsidRPr="00212CA0" w:rsidRDefault="006B5990" w:rsidP="00410D83">
      <w:pPr>
        <w:pStyle w:val="SmallBodyText"/>
      </w:pPr>
      <w:r w:rsidRPr="004F5622">
        <w:rPr>
          <w:rFonts w:cs="Microsoft Sans Serif"/>
        </w:rPr>
        <w:t>Space technology</w:t>
      </w:r>
      <w:r w:rsidRPr="00212CA0">
        <w:t xml:space="preserve"> / space asset(s) intended to be used, and </w:t>
      </w:r>
      <w:r w:rsidR="001D2325" w:rsidRPr="00212CA0">
        <w:t>rationale</w:t>
      </w:r>
      <w:r w:rsidRPr="00212CA0">
        <w:t xml:space="preserve">: </w:t>
      </w:r>
      <w:r w:rsidRPr="00212CA0">
        <w:rPr>
          <w:highlight w:val="magenta"/>
        </w:rPr>
        <w:t>[from AP.2.5]</w:t>
      </w:r>
    </w:p>
    <w:p w14:paraId="72CE9C66" w14:textId="77777777" w:rsidR="004F5622" w:rsidRPr="007E7E02" w:rsidRDefault="004F5622" w:rsidP="004F5622">
      <w:pPr>
        <w:pStyle w:val="SmallBodyText"/>
        <w:numPr>
          <w:ilvl w:val="0"/>
          <w:numId w:val="19"/>
        </w:numPr>
        <w:rPr>
          <w:sz w:val="22"/>
          <w:szCs w:val="22"/>
          <w:lang w:eastAsia="en-GB"/>
        </w:rPr>
      </w:pPr>
      <w:bookmarkStart w:id="14" w:name="_Toc461017383"/>
      <w:bookmarkStart w:id="15" w:name="_Toc496792095"/>
      <w:r w:rsidRPr="007E7E02">
        <w:t xml:space="preserve">Rationale for integration of the space-based facility: </w:t>
      </w:r>
      <w:r w:rsidRPr="007E7E02">
        <w:rPr>
          <w:color w:val="FF0000"/>
        </w:rPr>
        <w:t xml:space="preserve"> …</w:t>
      </w:r>
    </w:p>
    <w:p w14:paraId="7B52ECB6" w14:textId="77777777" w:rsidR="004F5622" w:rsidRPr="007E7E02" w:rsidRDefault="004F5622" w:rsidP="004F5622">
      <w:pPr>
        <w:pStyle w:val="Instruction"/>
        <w:rPr>
          <w:rFonts w:cs="Arial"/>
          <w:color w:val="FF0000"/>
          <w:lang w:val="en-US"/>
        </w:rPr>
      </w:pPr>
      <w:r w:rsidRPr="007E7E02">
        <w:rPr>
          <w:rFonts w:cs="Arial"/>
        </w:rPr>
        <w:t>[Explain why a space-based facility is considered necessary</w:t>
      </w:r>
      <w:r w:rsidRPr="007E7E02">
        <w:rPr>
          <w:rFonts w:cs="Arial"/>
          <w:lang w:eastAsia="en-GB"/>
        </w:rPr>
        <w:t xml:space="preserve"> and what its expected added value for the proposed services/products above other technologies is; explain why this cannot be done on Earth]</w:t>
      </w:r>
      <w:r w:rsidRPr="007E7E02">
        <w:rPr>
          <w:rFonts w:cs="Arial"/>
          <w:color w:val="FF0000"/>
          <w:lang w:val="en-US"/>
        </w:rPr>
        <w:t xml:space="preserve"> </w:t>
      </w:r>
    </w:p>
    <w:p w14:paraId="37500578" w14:textId="77777777" w:rsidR="004F5622" w:rsidRPr="007E7E02" w:rsidRDefault="004F5622" w:rsidP="00797020">
      <w:pPr>
        <w:pStyle w:val="SmallBodyText"/>
        <w:rPr>
          <w:lang w:val="en-US"/>
        </w:rPr>
      </w:pPr>
    </w:p>
    <w:p w14:paraId="13EE901B" w14:textId="77777777" w:rsidR="004F5622" w:rsidRPr="004F5622" w:rsidRDefault="004F5622" w:rsidP="004F5622">
      <w:pPr>
        <w:pStyle w:val="SmallBodyText"/>
        <w:numPr>
          <w:ilvl w:val="0"/>
          <w:numId w:val="19"/>
        </w:numPr>
      </w:pPr>
      <w:r w:rsidRPr="007E7E02">
        <w:t xml:space="preserve">Space environment and associated facility envisaged for integration:  </w:t>
      </w:r>
      <w:r w:rsidRPr="004F5622">
        <w:t>…</w:t>
      </w:r>
    </w:p>
    <w:p w14:paraId="421B2889" w14:textId="77777777" w:rsidR="004F5622" w:rsidRPr="007E7E02" w:rsidRDefault="004F5622" w:rsidP="004F5622">
      <w:pPr>
        <w:pStyle w:val="Instruction"/>
        <w:rPr>
          <w:rFonts w:cs="Arial"/>
          <w:lang w:val="en-US"/>
        </w:rPr>
      </w:pPr>
      <w:bookmarkStart w:id="16" w:name="_Hlk87026962"/>
      <w:r w:rsidRPr="007E7E02">
        <w:rPr>
          <w:rFonts w:cs="Arial"/>
        </w:rPr>
        <w:t>[</w:t>
      </w:r>
      <w:r w:rsidRPr="007E7E02">
        <w:rPr>
          <w:rFonts w:cs="Arial"/>
          <w:lang w:val="en-US"/>
        </w:rPr>
        <w:t>Provide information on the concrete space-based facility foreseen for integration and the required key characteristics (e.g., mass/volume, interfaces, energy supply, control of environment (temperature, radiation, pressurization).</w:t>
      </w:r>
      <w:bookmarkEnd w:id="16"/>
    </w:p>
    <w:p w14:paraId="26EEE99C" w14:textId="77777777" w:rsidR="004F5622" w:rsidRPr="007E7E02" w:rsidRDefault="004F5622" w:rsidP="004F5622">
      <w:pPr>
        <w:pStyle w:val="Instruction"/>
        <w:rPr>
          <w:rFonts w:cs="Arial"/>
        </w:rPr>
      </w:pPr>
      <w:r w:rsidRPr="007E7E02">
        <w:rPr>
          <w:rFonts w:cs="Arial"/>
        </w:rPr>
        <w:t>Present the service provider supplying the space facility and your current level of engagement with them (e.g. ICE Cubes Service, Bioreactor Express Service, Bartolomeo or other services on board the International Space Station, Space Rider, Space Forge, etc.).]</w:t>
      </w:r>
    </w:p>
    <w:p w14:paraId="3684D758" w14:textId="77777777" w:rsidR="004F5622" w:rsidRPr="007E7E02" w:rsidRDefault="004F5622" w:rsidP="00797020">
      <w:pPr>
        <w:pStyle w:val="SmallBodyText"/>
      </w:pPr>
    </w:p>
    <w:p w14:paraId="2146245C" w14:textId="77777777" w:rsidR="004F5622" w:rsidRPr="004F5622" w:rsidRDefault="004F5622" w:rsidP="004F5622">
      <w:pPr>
        <w:pStyle w:val="SmallBodyText"/>
        <w:numPr>
          <w:ilvl w:val="0"/>
          <w:numId w:val="19"/>
        </w:numPr>
      </w:pPr>
      <w:r w:rsidRPr="007E7E02">
        <w:t xml:space="preserve">Use of other space assets (if applicable): </w:t>
      </w:r>
      <w:r w:rsidRPr="004F5622">
        <w:t xml:space="preserve"> …</w:t>
      </w:r>
    </w:p>
    <w:p w14:paraId="1AEDABA6" w14:textId="77777777" w:rsidR="004F5622" w:rsidRPr="007E7E02" w:rsidRDefault="004F5622" w:rsidP="004F5622">
      <w:pPr>
        <w:pStyle w:val="Instruction"/>
        <w:rPr>
          <w:rFonts w:cs="Arial"/>
        </w:rPr>
      </w:pPr>
      <w:r w:rsidRPr="007E7E02">
        <w:rPr>
          <w:rFonts w:cs="Arial"/>
        </w:rPr>
        <w:t>[Provide either information on the concrete space asset(s) / satellites / sensors / technologies foreseen for integration and their basic features (e.g., Satellite Communications: narrowband/broadband, data rate, SatCom network operator. Earth Observation: optical/radar, spatial &amp; temporal resolution, specific EO instruments, data provider. Satellite Navigation: accuracy. Human Space Flight: technology/service), or present as minimum a shortlist of space assets / satellites / sensors / technologies subject for investigation in the project.]</w:t>
      </w:r>
    </w:p>
    <w:p w14:paraId="2ADECB0F" w14:textId="77777777" w:rsidR="004F5622" w:rsidRPr="00F35935" w:rsidRDefault="004F5622" w:rsidP="00797020">
      <w:pPr>
        <w:pStyle w:val="SmallBodyText"/>
        <w:rPr>
          <w:lang w:val="en-US"/>
        </w:rPr>
      </w:pPr>
    </w:p>
    <w:p w14:paraId="4AC91ECB" w14:textId="77777777" w:rsidR="00B63F23" w:rsidRPr="00342908" w:rsidRDefault="00B63F23" w:rsidP="00E933CC">
      <w:pPr>
        <w:pStyle w:val="Heading1"/>
        <w:rPr>
          <w:rFonts w:cs="Microsoft Sans Serif"/>
        </w:rPr>
      </w:pPr>
      <w:bookmarkStart w:id="17" w:name="_Toc89031090"/>
      <w:r w:rsidRPr="00342908">
        <w:rPr>
          <w:rFonts w:cs="Microsoft Sans Serif"/>
        </w:rPr>
        <w:lastRenderedPageBreak/>
        <w:t>BUSINESS PLAN</w:t>
      </w:r>
      <w:bookmarkEnd w:id="14"/>
      <w:bookmarkEnd w:id="15"/>
      <w:bookmarkEnd w:id="17"/>
    </w:p>
    <w:p w14:paraId="20AF2ECF" w14:textId="4BAEFDE7" w:rsidR="00B63F23" w:rsidRPr="00212CA0" w:rsidRDefault="00B63F23" w:rsidP="004F5622">
      <w:pPr>
        <w:pStyle w:val="Instruction"/>
      </w:pPr>
      <w:r w:rsidRPr="00212CA0">
        <w:t xml:space="preserve">Elements 2.1 to 2.9 below can </w:t>
      </w:r>
      <w:r w:rsidR="00951088">
        <w:t>additionally</w:t>
      </w:r>
      <w:r w:rsidR="00951088" w:rsidRPr="00212CA0">
        <w:t xml:space="preserve"> </w:t>
      </w:r>
      <w:r w:rsidRPr="00212CA0">
        <w:t>be presented using a single page Business Model Canvas (available at</w:t>
      </w:r>
      <w:r w:rsidR="0023302E" w:rsidRPr="00212CA0">
        <w:t>:</w:t>
      </w:r>
      <w:r w:rsidRPr="00212CA0">
        <w:t xml:space="preserve"> </w:t>
      </w:r>
      <w:hyperlink r:id="rId15" w:history="1">
        <w:r w:rsidR="00FC7A52" w:rsidRPr="00212CA0">
          <w:rPr>
            <w:rStyle w:val="Hyperlink"/>
            <w:rFonts w:cs="Microsoft Sans Serif"/>
          </w:rPr>
          <w:t>https://business.esa.int/documents</w:t>
        </w:r>
      </w:hyperlink>
      <w:r w:rsidRPr="00212CA0">
        <w:t>).</w:t>
      </w:r>
    </w:p>
    <w:p w14:paraId="7BA3859A" w14:textId="77777777" w:rsidR="00382B22" w:rsidRPr="00212CA0" w:rsidRDefault="00382B22" w:rsidP="004F5622">
      <w:pPr>
        <w:pStyle w:val="Instruction"/>
      </w:pPr>
    </w:p>
    <w:p w14:paraId="4B494CF2" w14:textId="55F01408" w:rsidR="00B63F23" w:rsidRPr="00212CA0" w:rsidRDefault="00D902EE" w:rsidP="004F5622">
      <w:pPr>
        <w:pStyle w:val="Instruction"/>
      </w:pPr>
      <w:r>
        <w:t xml:space="preserve">You must complete the </w:t>
      </w:r>
      <w:hyperlink r:id="rId16" w:history="1">
        <w:r w:rsidR="00AA38AF" w:rsidRPr="00AA38AF">
          <w:rPr>
            <w:rStyle w:val="Hyperlink"/>
          </w:rPr>
          <w:t>Cashflow Forecast Workbook</w:t>
        </w:r>
      </w:hyperlink>
      <w:r>
        <w:t xml:space="preserve"> and paste the results into section 2.13.</w:t>
      </w:r>
      <w:r>
        <w:rPr>
          <w:rFonts w:cs="Microsoft Sans Serif"/>
        </w:rPr>
        <w:t xml:space="preserve"> </w:t>
      </w:r>
    </w:p>
    <w:p w14:paraId="5619BE3F" w14:textId="77777777" w:rsidR="00382B22" w:rsidRPr="00212CA0" w:rsidRDefault="00382B22" w:rsidP="004F5622">
      <w:pPr>
        <w:pStyle w:val="Instruction"/>
      </w:pPr>
    </w:p>
    <w:p w14:paraId="5AEF3809" w14:textId="2D487D76" w:rsidR="00951088" w:rsidRPr="00951088" w:rsidRDefault="00B63F23" w:rsidP="00951088">
      <w:pPr>
        <w:pStyle w:val="Instruction"/>
      </w:pPr>
      <w:r w:rsidRPr="00212CA0">
        <w:t>Assuming a favourable feedback of your outline proposal by the Agency, the business plan provided here in the outline proposal should be carried forward to form part of your associated Full Proposal (with updated information, as appropriate).</w:t>
      </w:r>
    </w:p>
    <w:p w14:paraId="09C2708A" w14:textId="77777777" w:rsidR="00B63F23" w:rsidRPr="00342908" w:rsidRDefault="00B63F23" w:rsidP="00A254E2">
      <w:pPr>
        <w:pStyle w:val="Heading2"/>
        <w:rPr>
          <w:rFonts w:cs="Microsoft Sans Serif"/>
        </w:rPr>
      </w:pPr>
      <w:bookmarkStart w:id="18" w:name="_Toc461017384"/>
      <w:bookmarkStart w:id="19" w:name="_Toc496792096"/>
      <w:bookmarkStart w:id="20" w:name="_Toc89031091"/>
      <w:r w:rsidRPr="00A254E2">
        <w:t>Customer</w:t>
      </w:r>
      <w:r w:rsidRPr="00342908">
        <w:rPr>
          <w:rFonts w:cs="Microsoft Sans Serif"/>
        </w:rPr>
        <w:t xml:space="preserve"> Segments</w:t>
      </w:r>
      <w:bookmarkEnd w:id="18"/>
      <w:bookmarkEnd w:id="19"/>
      <w:bookmarkEnd w:id="20"/>
    </w:p>
    <w:p w14:paraId="4DD155E8" w14:textId="77777777" w:rsidR="00951088" w:rsidRDefault="00B63F23" w:rsidP="00410D83">
      <w:pPr>
        <w:pStyle w:val="SmallBodyText"/>
      </w:pPr>
      <w:r w:rsidRPr="00212CA0">
        <w:t>The key customers</w:t>
      </w:r>
      <w:r w:rsidR="00E423D7" w:rsidRPr="00212CA0">
        <w:t xml:space="preserve"> </w:t>
      </w:r>
      <w:r w:rsidRPr="00212CA0">
        <w:t xml:space="preserve">segments targeted by 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are</w:t>
      </w:r>
      <w:r w:rsidR="0058189E" w:rsidRPr="00212CA0">
        <w:t xml:space="preserve">: </w:t>
      </w:r>
      <w:r w:rsidR="0058189E" w:rsidRPr="00212CA0">
        <w:rPr>
          <w:highlight w:val="magenta"/>
        </w:rPr>
        <w:t>[from AP.</w:t>
      </w:r>
      <w:r w:rsidR="00A957BC">
        <w:rPr>
          <w:highlight w:val="magenta"/>
        </w:rPr>
        <w:t>2.2</w:t>
      </w:r>
      <w:r w:rsidR="0058189E" w:rsidRPr="00212CA0">
        <w:rPr>
          <w:highlight w:val="magenta"/>
        </w:rPr>
        <w:t>]</w:t>
      </w:r>
      <w:r w:rsidR="0058189E" w:rsidRPr="00212CA0">
        <w:t xml:space="preserve">. </w:t>
      </w:r>
    </w:p>
    <w:p w14:paraId="31BC5711" w14:textId="77777777" w:rsidR="0058189E" w:rsidRPr="00212CA0" w:rsidRDefault="0058189E" w:rsidP="00410D83">
      <w:pPr>
        <w:pStyle w:val="SmallBodyText"/>
      </w:pPr>
    </w:p>
    <w:p w14:paraId="2165055D" w14:textId="77777777" w:rsidR="0058189E" w:rsidRPr="00212CA0" w:rsidRDefault="0058189E" w:rsidP="00410D83">
      <w:pPr>
        <w:pStyle w:val="SmallBodyText"/>
      </w:pPr>
      <w:r w:rsidRPr="00212CA0">
        <w:t xml:space="preserve">The potential customers already identified are: </w:t>
      </w:r>
      <w:r w:rsidRPr="00212CA0">
        <w:rPr>
          <w:highlight w:val="magenta"/>
        </w:rPr>
        <w:t>[from AP.3.2]</w:t>
      </w:r>
    </w:p>
    <w:p w14:paraId="3B8B80A0" w14:textId="77777777" w:rsidR="0058189E" w:rsidRPr="00212CA0" w:rsidRDefault="0058189E" w:rsidP="00410D83">
      <w:pPr>
        <w:pStyle w:val="SmallBodyText"/>
      </w:pPr>
    </w:p>
    <w:p w14:paraId="71D24AAC" w14:textId="034B4810" w:rsidR="00B63F23" w:rsidRPr="00212CA0" w:rsidRDefault="0058189E" w:rsidP="00410D83">
      <w:pPr>
        <w:pStyle w:val="SmallBodyText"/>
      </w:pPr>
      <w:r>
        <w:t xml:space="preserve">The following table provides a summary overview of the </w:t>
      </w:r>
      <w:r w:rsidR="634856ED">
        <w:t xml:space="preserve">key </w:t>
      </w:r>
      <w:r>
        <w:t>customers</w:t>
      </w:r>
      <w:r w:rsidR="00E423D7">
        <w:t>,</w:t>
      </w:r>
      <w:r>
        <w:t xml:space="preserve"> </w:t>
      </w:r>
      <w:r w:rsidR="00E423D7">
        <w:t xml:space="preserve">the </w:t>
      </w:r>
      <w:r>
        <w:t xml:space="preserve">associated </w:t>
      </w:r>
      <w:r w:rsidR="00951088">
        <w:t>high-level</w:t>
      </w:r>
      <w:r>
        <w:t xml:space="preserve"> characterisation in relation to the target </w:t>
      </w:r>
      <w:r w:rsidR="00EB3FCB">
        <w:t>product / service</w:t>
      </w:r>
      <w:r w:rsidR="00E423D7">
        <w:t xml:space="preserve"> and their representativeness for the targeted market segment</w:t>
      </w:r>
      <w:r>
        <w:t xml:space="preserve">. </w:t>
      </w:r>
    </w:p>
    <w:p w14:paraId="0A238A85" w14:textId="08C1DA0A" w:rsidR="00B63F23" w:rsidRDefault="00B63F23" w:rsidP="00B63F23">
      <w:pPr>
        <w:pStyle w:val="Caption"/>
        <w:keepNext/>
        <w:rPr>
          <w:rFonts w:cs="Microsoft Sans Serif"/>
        </w:rPr>
      </w:pPr>
      <w:r w:rsidRPr="00212CA0">
        <w:rPr>
          <w:rFonts w:cs="Microsoft Sans Serif"/>
        </w:rPr>
        <w:t>Table</w:t>
      </w:r>
      <w:r w:rsidR="00D92C65">
        <w:rPr>
          <w:rFonts w:cs="Microsoft Sans Serif"/>
        </w:rPr>
        <w:t xml:space="preserve"> 2.1</w:t>
      </w:r>
      <w:r w:rsidRPr="00212CA0">
        <w:rPr>
          <w:rFonts w:cs="Microsoft Sans Serif"/>
        </w:rPr>
        <w:t xml:space="preserve">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71"/>
        <w:gridCol w:w="1822"/>
        <w:gridCol w:w="1847"/>
        <w:gridCol w:w="1849"/>
        <w:gridCol w:w="2954"/>
      </w:tblGrid>
      <w:tr w:rsidR="008B4A8A" w:rsidRPr="0025781E" w14:paraId="38444063" w14:textId="77777777" w:rsidTr="00C77C3E">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30B7E069" w14:textId="77777777" w:rsidR="008B4A8A" w:rsidRPr="00951088" w:rsidRDefault="008B4A8A" w:rsidP="00C77C3E">
            <w:pPr>
              <w:keepNext/>
              <w:keepLines/>
              <w:spacing w:line="240" w:lineRule="auto"/>
              <w:rPr>
                <w:rFonts w:ascii="Arial" w:hAnsi="Arial" w:cs="Arial"/>
                <w:b/>
                <w:bCs/>
                <w:sz w:val="20"/>
                <w:szCs w:val="20"/>
              </w:rPr>
            </w:pPr>
            <w:r w:rsidRPr="00951088">
              <w:rPr>
                <w:rFonts w:ascii="Arial" w:hAnsi="Arial" w:cs="Arial"/>
                <w:b/>
                <w:bCs/>
                <w:sz w:val="20"/>
                <w:szCs w:val="20"/>
              </w:rPr>
              <w:t>Key Customer / Customer Segment</w:t>
            </w:r>
          </w:p>
        </w:tc>
        <w:tc>
          <w:tcPr>
            <w:tcW w:w="881" w:type="pct"/>
            <w:tcBorders>
              <w:top w:val="single" w:sz="4" w:space="0" w:color="auto"/>
              <w:left w:val="single" w:sz="4" w:space="0" w:color="auto"/>
              <w:bottom w:val="single" w:sz="4" w:space="0" w:color="auto"/>
              <w:right w:val="single" w:sz="4" w:space="0" w:color="auto"/>
            </w:tcBorders>
            <w:vAlign w:val="center"/>
          </w:tcPr>
          <w:p w14:paraId="1928F696" w14:textId="77777777" w:rsidR="008B4A8A" w:rsidRPr="00951088" w:rsidRDefault="008B4A8A" w:rsidP="00C77C3E">
            <w:pPr>
              <w:keepNext/>
              <w:keepLines/>
              <w:spacing w:line="240" w:lineRule="auto"/>
              <w:rPr>
                <w:rFonts w:ascii="Arial" w:hAnsi="Arial" w:cs="Arial"/>
                <w:b/>
                <w:bCs/>
                <w:sz w:val="20"/>
                <w:szCs w:val="20"/>
              </w:rPr>
            </w:pPr>
            <w:r w:rsidRPr="00951088">
              <w:rPr>
                <w:rFonts w:ascii="Arial" w:hAnsi="Arial" w:cs="Arial"/>
                <w:b/>
                <w:bCs/>
                <w:sz w:val="20"/>
                <w:szCs w:val="20"/>
              </w:rPr>
              <w:t>Customer’s relevant Tasks/Jobs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7F038B46" w14:textId="77777777" w:rsidR="00951088" w:rsidRPr="00951088" w:rsidRDefault="008B4A8A" w:rsidP="00C77C3E">
            <w:pPr>
              <w:keepNext/>
              <w:keepLines/>
              <w:spacing w:line="240" w:lineRule="auto"/>
              <w:rPr>
                <w:b/>
                <w:bCs/>
                <w:highlight w:val="magenta"/>
              </w:rPr>
            </w:pPr>
            <w:r w:rsidRPr="00951088">
              <w:rPr>
                <w:rFonts w:ascii="Arial" w:hAnsi="Arial" w:cs="Arial"/>
                <w:b/>
                <w:bCs/>
                <w:sz w:val="20"/>
                <w:szCs w:val="20"/>
              </w:rPr>
              <w:t>Customer’s Pains (e.g. problems)</w:t>
            </w:r>
            <w:r w:rsidR="00951088" w:rsidRPr="00951088">
              <w:rPr>
                <w:b/>
                <w:bCs/>
                <w:highlight w:val="magenta"/>
              </w:rPr>
              <w:t xml:space="preserve"> </w:t>
            </w:r>
          </w:p>
          <w:p w14:paraId="5388952F" w14:textId="6DEED8E4" w:rsidR="008B4A8A" w:rsidRPr="00191159" w:rsidRDefault="00951088" w:rsidP="00C77C3E">
            <w:pPr>
              <w:keepNext/>
              <w:keepLines/>
              <w:spacing w:line="240" w:lineRule="auto"/>
              <w:rPr>
                <w:rFonts w:ascii="Arial" w:hAnsi="Arial" w:cs="Arial"/>
                <w:sz w:val="20"/>
                <w:szCs w:val="20"/>
              </w:rPr>
            </w:pPr>
            <w:r w:rsidRPr="00191159">
              <w:rPr>
                <w:rFonts w:ascii="Arial" w:hAnsi="Arial" w:cs="Arial"/>
                <w:sz w:val="20"/>
                <w:szCs w:val="20"/>
                <w:highlight w:val="magenta"/>
              </w:rPr>
              <w:t>[from AP.2.3]</w:t>
            </w:r>
          </w:p>
        </w:tc>
        <w:tc>
          <w:tcPr>
            <w:tcW w:w="894" w:type="pct"/>
            <w:tcBorders>
              <w:top w:val="single" w:sz="4" w:space="0" w:color="auto"/>
              <w:left w:val="single" w:sz="4" w:space="0" w:color="auto"/>
              <w:bottom w:val="single" w:sz="4" w:space="0" w:color="auto"/>
              <w:right w:val="single" w:sz="4" w:space="0" w:color="auto"/>
            </w:tcBorders>
            <w:vAlign w:val="center"/>
          </w:tcPr>
          <w:p w14:paraId="7CD916A1" w14:textId="77777777" w:rsidR="00951088" w:rsidRPr="00951088" w:rsidRDefault="008B4A8A" w:rsidP="00C77C3E">
            <w:pPr>
              <w:keepNext/>
              <w:keepLines/>
              <w:spacing w:line="240" w:lineRule="auto"/>
              <w:rPr>
                <w:rFonts w:ascii="Arial" w:hAnsi="Arial" w:cs="Arial"/>
                <w:b/>
                <w:bCs/>
                <w:sz w:val="20"/>
                <w:szCs w:val="20"/>
              </w:rPr>
            </w:pPr>
            <w:r w:rsidRPr="00951088">
              <w:rPr>
                <w:rFonts w:ascii="Arial" w:hAnsi="Arial" w:cs="Arial"/>
                <w:b/>
                <w:bCs/>
                <w:sz w:val="20"/>
                <w:szCs w:val="20"/>
              </w:rPr>
              <w:t>Customer’s Gains (e.g. benefits)</w:t>
            </w:r>
          </w:p>
          <w:p w14:paraId="39D00ADC" w14:textId="2F460E22" w:rsidR="008B4A8A" w:rsidRPr="00191159" w:rsidRDefault="00951088" w:rsidP="00C77C3E">
            <w:pPr>
              <w:keepNext/>
              <w:keepLines/>
              <w:spacing w:line="240" w:lineRule="auto"/>
              <w:rPr>
                <w:rFonts w:ascii="Arial" w:hAnsi="Arial" w:cs="Arial"/>
                <w:sz w:val="20"/>
                <w:szCs w:val="20"/>
              </w:rPr>
            </w:pPr>
            <w:r w:rsidRPr="00191159">
              <w:rPr>
                <w:rFonts w:ascii="Arial" w:hAnsi="Arial" w:cs="Arial"/>
                <w:sz w:val="20"/>
                <w:szCs w:val="20"/>
                <w:highlight w:val="magenta"/>
              </w:rPr>
              <w:t>[from AP.2.3]</w:t>
            </w:r>
          </w:p>
        </w:tc>
        <w:tc>
          <w:tcPr>
            <w:tcW w:w="1428" w:type="pct"/>
            <w:tcBorders>
              <w:top w:val="single" w:sz="4" w:space="0" w:color="auto"/>
              <w:left w:val="single" w:sz="4" w:space="0" w:color="auto"/>
              <w:bottom w:val="single" w:sz="4" w:space="0" w:color="auto"/>
              <w:right w:val="single" w:sz="4" w:space="0" w:color="auto"/>
            </w:tcBorders>
            <w:vAlign w:val="center"/>
          </w:tcPr>
          <w:p w14:paraId="7D3D6B24" w14:textId="77777777" w:rsidR="008B4A8A" w:rsidRPr="00951088" w:rsidRDefault="008B4A8A" w:rsidP="00C77C3E">
            <w:pPr>
              <w:keepNext/>
              <w:keepLines/>
              <w:spacing w:line="240" w:lineRule="auto"/>
              <w:rPr>
                <w:rFonts w:ascii="Arial" w:hAnsi="Arial" w:cs="Arial"/>
                <w:b/>
                <w:bCs/>
                <w:sz w:val="20"/>
                <w:szCs w:val="20"/>
              </w:rPr>
            </w:pPr>
            <w:r w:rsidRPr="00951088">
              <w:rPr>
                <w:rFonts w:ascii="Arial" w:hAnsi="Arial" w:cs="Arial"/>
                <w:b/>
                <w:bCs/>
                <w:sz w:val="20"/>
                <w:szCs w:val="20"/>
              </w:rPr>
              <w:t>Rationale for Involvement</w:t>
            </w:r>
          </w:p>
        </w:tc>
      </w:tr>
      <w:tr w:rsidR="008B4A8A" w:rsidRPr="0025781E" w14:paraId="438F6E27" w14:textId="77777777" w:rsidTr="00C77C3E">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D66D6A1"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e.g. Farmer XXX (potato production)</w:t>
            </w:r>
          </w:p>
        </w:tc>
        <w:tc>
          <w:tcPr>
            <w:tcW w:w="881" w:type="pct"/>
            <w:tcBorders>
              <w:top w:val="single" w:sz="4" w:space="0" w:color="auto"/>
              <w:left w:val="single" w:sz="4" w:space="0" w:color="auto"/>
              <w:bottom w:val="single" w:sz="4" w:space="0" w:color="auto"/>
              <w:right w:val="single" w:sz="4" w:space="0" w:color="auto"/>
            </w:tcBorders>
            <w:vAlign w:val="center"/>
          </w:tcPr>
          <w:p w14:paraId="5D44AEF6"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EF8F05B"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894" w:type="pct"/>
            <w:tcBorders>
              <w:top w:val="single" w:sz="4" w:space="0" w:color="auto"/>
              <w:left w:val="single" w:sz="4" w:space="0" w:color="auto"/>
              <w:bottom w:val="single" w:sz="4" w:space="0" w:color="auto"/>
              <w:right w:val="single" w:sz="4" w:space="0" w:color="auto"/>
            </w:tcBorders>
            <w:vAlign w:val="center"/>
          </w:tcPr>
          <w:p w14:paraId="1F29967F"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1428" w:type="pct"/>
            <w:tcBorders>
              <w:top w:val="single" w:sz="4" w:space="0" w:color="auto"/>
              <w:left w:val="single" w:sz="4" w:space="0" w:color="auto"/>
              <w:bottom w:val="single" w:sz="4" w:space="0" w:color="auto"/>
              <w:right w:val="single" w:sz="4" w:space="0" w:color="auto"/>
            </w:tcBorders>
            <w:vAlign w:val="center"/>
          </w:tcPr>
          <w:p w14:paraId="197F4BE6"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8B4A8A" w:rsidRPr="0025781E" w14:paraId="32982B99" w14:textId="77777777" w:rsidTr="00C77C3E">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0819F76"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37CF7524"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CCDC8E9"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6DA15C85"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62675E43"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618AFF68" w14:textId="77777777" w:rsidTr="00C77C3E">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2CD5EB5"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6BB6FC39"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5F718EE"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538456F9"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1709799B"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320A4FE2" w14:textId="77777777" w:rsidTr="00C77C3E">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C75194A"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235803ED"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29B5EFD"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1D97B2C1"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5FB15B59" w14:textId="77777777" w:rsidR="008B4A8A" w:rsidRPr="00D62577" w:rsidRDefault="008B4A8A" w:rsidP="00C77C3E">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bl>
    <w:p w14:paraId="05DFD174" w14:textId="77777777" w:rsidR="00B63F23" w:rsidRPr="00212CA0" w:rsidRDefault="00B63F23" w:rsidP="004F5622">
      <w:pPr>
        <w:pStyle w:val="Instruction"/>
      </w:pPr>
      <w:bookmarkStart w:id="21" w:name="_Hlk86150721"/>
      <w:r w:rsidRPr="00212CA0">
        <w:t xml:space="preserve">If the </w:t>
      </w:r>
      <w:r w:rsidR="00193EB2" w:rsidRPr="00212CA0">
        <w:t>product</w:t>
      </w:r>
      <w:r w:rsidR="00EB3FCB" w:rsidRPr="00212CA0">
        <w:t xml:space="preserve"> </w:t>
      </w:r>
      <w:r w:rsidR="00193EB2" w:rsidRPr="00212CA0">
        <w:t>/</w:t>
      </w:r>
      <w:r w:rsidR="00EB3FCB" w:rsidRPr="00212CA0">
        <w:t xml:space="preserve"> </w:t>
      </w:r>
      <w:r w:rsidR="00193EB2" w:rsidRPr="00212CA0">
        <w:t>service</w:t>
      </w:r>
      <w:r w:rsidRPr="00212CA0">
        <w:t xml:space="preserve"> is/are targeting a few important customers, each customer should be clearly identified. Add any supplementary text you feel is necessary to clarify the nature of your intended customers and to explain their main needs.</w:t>
      </w:r>
      <w:r w:rsidR="005145A6" w:rsidRPr="00212CA0">
        <w:t xml:space="preserve"> Please note that the problems must be specific and show a detailed understanding of the customer pain. Possible examples: maintenance of water flow sensors takes a lot of time: the average call out time is 2 hours and total savings due to the </w:t>
      </w:r>
      <w:r w:rsidR="00EB3FCB" w:rsidRPr="00212CA0">
        <w:t>product / service</w:t>
      </w:r>
      <w:r w:rsidR="005145A6" w:rsidRPr="00212CA0">
        <w:t xml:space="preserve"> would be 200kEUR/year. </w:t>
      </w:r>
      <w:r w:rsidR="007728FE" w:rsidRPr="00212CA0">
        <w:t>Additionally,</w:t>
      </w:r>
      <w:r w:rsidR="005145A6" w:rsidRPr="00212CA0">
        <w:t xml:space="preserve"> the risk of flooding would be reduced (2 major incidents last year)</w:t>
      </w:r>
      <w:r w:rsidR="00B45C5D" w:rsidRPr="00212CA0">
        <w:t xml:space="preserve"> with an expected value of R</w:t>
      </w:r>
      <w:r w:rsidR="00342908">
        <w:t xml:space="preserve"> </w:t>
      </w:r>
      <w:r w:rsidR="00B45C5D" w:rsidRPr="00212CA0">
        <w:t>(reduction in probability of accident occurring) × (expected loss in case of accident)</w:t>
      </w:r>
      <w:r w:rsidR="005145A6" w:rsidRPr="00212CA0">
        <w:t>.</w:t>
      </w:r>
    </w:p>
    <w:p w14:paraId="5A502B58" w14:textId="77777777" w:rsidR="00B63F23" w:rsidRPr="00342908" w:rsidRDefault="00B63F23" w:rsidP="00A254E2">
      <w:pPr>
        <w:pStyle w:val="Heading2"/>
        <w:rPr>
          <w:rFonts w:cs="Microsoft Sans Serif"/>
        </w:rPr>
      </w:pPr>
      <w:bookmarkStart w:id="22" w:name="_Toc461017385"/>
      <w:bookmarkStart w:id="23" w:name="_Toc496792097"/>
      <w:bookmarkStart w:id="24" w:name="_Toc89031092"/>
      <w:bookmarkEnd w:id="21"/>
      <w:r w:rsidRPr="00A254E2">
        <w:t>Value</w:t>
      </w:r>
      <w:r w:rsidRPr="00342908">
        <w:rPr>
          <w:rFonts w:cs="Microsoft Sans Serif"/>
        </w:rPr>
        <w:t xml:space="preserve"> Propositions</w:t>
      </w:r>
      <w:bookmarkEnd w:id="22"/>
      <w:bookmarkEnd w:id="23"/>
      <w:bookmarkEnd w:id="24"/>
    </w:p>
    <w:p w14:paraId="509BB4DF" w14:textId="43F70841" w:rsidR="00B63F23" w:rsidRPr="00212CA0" w:rsidRDefault="00B63F23" w:rsidP="00410D83">
      <w:pPr>
        <w:pStyle w:val="SmallBodyText"/>
        <w:rPr>
          <w:rFonts w:cs="Microsoft Sans Serif"/>
        </w:rPr>
      </w:pPr>
      <w:r w:rsidRPr="00410D83">
        <w:rPr>
          <w:rStyle w:val="SmallBodyTextChar"/>
        </w:rPr>
        <w:t xml:space="preserve">The table below </w:t>
      </w:r>
      <w:r w:rsidR="00D92B45" w:rsidRPr="00410D83">
        <w:rPr>
          <w:rStyle w:val="SmallBodyTextChar"/>
        </w:rPr>
        <w:t>shows</w:t>
      </w:r>
      <w:r w:rsidRPr="00410D83">
        <w:rPr>
          <w:rStyle w:val="SmallBodyTextChar"/>
        </w:rPr>
        <w:t xml:space="preserve"> the specific characteristics of our </w:t>
      </w:r>
      <w:r w:rsidR="00193EB2" w:rsidRPr="00410D83">
        <w:rPr>
          <w:rStyle w:val="SmallBodyTextChar"/>
        </w:rPr>
        <w:t>product</w:t>
      </w:r>
      <w:r w:rsidR="00EB3FCB" w:rsidRPr="00410D83">
        <w:rPr>
          <w:rStyle w:val="SmallBodyTextChar"/>
        </w:rPr>
        <w:t xml:space="preserve"> </w:t>
      </w:r>
      <w:r w:rsidR="00193EB2" w:rsidRPr="00410D83">
        <w:rPr>
          <w:rStyle w:val="SmallBodyTextChar"/>
        </w:rPr>
        <w:t>/</w:t>
      </w:r>
      <w:r w:rsidR="00EB3FCB" w:rsidRPr="00410D83">
        <w:rPr>
          <w:rStyle w:val="SmallBodyTextChar"/>
        </w:rPr>
        <w:t xml:space="preserve"> </w:t>
      </w:r>
      <w:r w:rsidR="00193EB2" w:rsidRPr="00410D83">
        <w:rPr>
          <w:rStyle w:val="SmallBodyTextChar"/>
        </w:rPr>
        <w:t>service</w:t>
      </w:r>
      <w:r w:rsidRPr="00410D83">
        <w:rPr>
          <w:rStyle w:val="SmallBodyTextChar"/>
        </w:rPr>
        <w:t xml:space="preserve"> that will address the</w:t>
      </w:r>
      <w:r w:rsidRPr="00212CA0">
        <w:rPr>
          <w:rFonts w:cs="Microsoft Sans Serif"/>
        </w:rPr>
        <w:t xml:space="preserve"> previously</w:t>
      </w:r>
      <w:r w:rsidR="00A254E2">
        <w:rPr>
          <w:rFonts w:cs="Microsoft Sans Serif"/>
        </w:rPr>
        <w:t xml:space="preserve"> </w:t>
      </w:r>
      <w:r w:rsidRPr="00212CA0">
        <w:rPr>
          <w:rFonts w:cs="Microsoft Sans Serif"/>
        </w:rPr>
        <w:t>identified customer problems/needs</w:t>
      </w:r>
      <w:r w:rsidR="00A254E2">
        <w:rPr>
          <w:rFonts w:cs="Microsoft Sans Serif"/>
        </w:rPr>
        <w:t xml:space="preserve"> </w:t>
      </w:r>
      <w:r w:rsidRPr="004F5622">
        <w:rPr>
          <w:rFonts w:cs="Times New Roman"/>
          <w:i/>
          <w:color w:val="0070C0"/>
        </w:rPr>
        <w:t>(</w:t>
      </w:r>
      <w:r w:rsidR="00A254E2" w:rsidRPr="004F5622">
        <w:rPr>
          <w:rFonts w:cs="Times New Roman"/>
          <w:i/>
          <w:color w:val="0070C0"/>
        </w:rPr>
        <w:t>e.g.,</w:t>
      </w:r>
      <w:r w:rsidRPr="004F5622">
        <w:rPr>
          <w:rFonts w:cs="Times New Roman"/>
          <w:i/>
          <w:color w:val="0070C0"/>
        </w:rPr>
        <w:t xml:space="preserve"> performance, cost, new features)</w:t>
      </w:r>
      <w:r w:rsidR="00AF62F4">
        <w:rPr>
          <w:rFonts w:cs="Microsoft Sans Serif"/>
          <w:color w:val="4F81BD"/>
          <w:sz w:val="16"/>
        </w:rPr>
        <w:t xml:space="preserve"> </w:t>
      </w:r>
      <w:r w:rsidR="00AF62F4" w:rsidRPr="00CE13A7">
        <w:rPr>
          <w:rFonts w:cs="Microsoft Sans Serif"/>
        </w:rPr>
        <w:t xml:space="preserve">and </w:t>
      </w:r>
      <w:r w:rsidR="00AF62F4">
        <w:rPr>
          <w:rFonts w:cs="Microsoft Sans Serif"/>
        </w:rPr>
        <w:t xml:space="preserve">define its value proposition i.e.: </w:t>
      </w:r>
      <w:r w:rsidR="00AF62F4">
        <w:t xml:space="preserve">value that the product or service offers to its customers. </w:t>
      </w:r>
    </w:p>
    <w:p w14:paraId="636682CC" w14:textId="2CBA4BD7" w:rsidR="00B63F23" w:rsidRPr="00212CA0" w:rsidRDefault="00B63F23" w:rsidP="00B63F23">
      <w:pPr>
        <w:pStyle w:val="Caption"/>
        <w:keepNext/>
        <w:rPr>
          <w:rFonts w:cs="Microsoft Sans Serif"/>
        </w:rPr>
      </w:pPr>
      <w:r w:rsidRPr="00212CA0">
        <w:rPr>
          <w:rFonts w:cs="Microsoft Sans Serif"/>
        </w:rPr>
        <w:lastRenderedPageBreak/>
        <w:t>Table</w:t>
      </w:r>
      <w:r w:rsidR="00D92C65">
        <w:rPr>
          <w:rFonts w:cs="Microsoft Sans Serif"/>
        </w:rPr>
        <w:t xml:space="preserve"> 2.2</w:t>
      </w:r>
      <w:r w:rsidRPr="00212CA0">
        <w:rPr>
          <w:rFonts w:cs="Microsoft Sans Serif"/>
        </w:rPr>
        <w:t xml:space="preserve"> Key </w:t>
      </w:r>
      <w:r w:rsidR="00EB3FCB" w:rsidRPr="00212CA0">
        <w:rPr>
          <w:rFonts w:cs="Microsoft Sans Serif"/>
        </w:rPr>
        <w:t xml:space="preserve">Product / </w:t>
      </w:r>
      <w:r w:rsidR="00FC7A52" w:rsidRPr="00212CA0">
        <w:rPr>
          <w:rFonts w:cs="Microsoft Sans Serif"/>
        </w:rPr>
        <w:t xml:space="preserve">Service </w:t>
      </w:r>
      <w:r w:rsidRPr="00212CA0">
        <w:rPr>
          <w:rFonts w:cs="Microsoft Sans Serif"/>
        </w:rPr>
        <w:t>Characteristics</w:t>
      </w:r>
      <w:r w:rsidR="00AF62F4">
        <w:rPr>
          <w:rFonts w:cs="Microsoft Sans Serif"/>
        </w:rPr>
        <w:t xml:space="preserve"> and value proposition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4"/>
        <w:gridCol w:w="3769"/>
        <w:gridCol w:w="4424"/>
      </w:tblGrid>
      <w:tr w:rsidR="008B4A8A" w:rsidRPr="0025781E" w14:paraId="1814D7CF" w14:textId="77777777" w:rsidTr="00D92B45">
        <w:trPr>
          <w:cantSplit/>
          <w:tblHeader/>
        </w:trPr>
        <w:tc>
          <w:tcPr>
            <w:tcW w:w="0" w:type="auto"/>
            <w:shd w:val="clear" w:color="auto" w:fill="auto"/>
          </w:tcPr>
          <w:p w14:paraId="70AF5C5A" w14:textId="77777777" w:rsidR="008B4A8A" w:rsidRPr="0025781E" w:rsidRDefault="008B4A8A" w:rsidP="00C77C3E">
            <w:pPr>
              <w:keepNext/>
              <w:keepLines/>
              <w:spacing w:line="240" w:lineRule="auto"/>
              <w:rPr>
                <w:rFonts w:ascii="Arial" w:hAnsi="Arial" w:cs="Arial"/>
                <w:b/>
                <w:sz w:val="18"/>
                <w:szCs w:val="18"/>
              </w:rPr>
            </w:pPr>
            <w:r w:rsidRPr="0025781E">
              <w:rPr>
                <w:rFonts w:ascii="Arial" w:hAnsi="Arial" w:cs="Arial"/>
                <w:b/>
                <w:sz w:val="18"/>
                <w:szCs w:val="18"/>
              </w:rPr>
              <w:t>Customer Segment</w:t>
            </w:r>
          </w:p>
        </w:tc>
        <w:tc>
          <w:tcPr>
            <w:tcW w:w="0" w:type="auto"/>
            <w:shd w:val="clear" w:color="auto" w:fill="auto"/>
          </w:tcPr>
          <w:p w14:paraId="1276E1A2" w14:textId="77777777" w:rsidR="008B4A8A" w:rsidRPr="0025781E" w:rsidRDefault="008B4A8A" w:rsidP="00C77C3E">
            <w:pPr>
              <w:keepNext/>
              <w:keepLines/>
              <w:spacing w:line="240" w:lineRule="auto"/>
              <w:rPr>
                <w:rFonts w:ascii="Arial" w:hAnsi="Arial" w:cs="Arial"/>
                <w:b/>
                <w:sz w:val="18"/>
                <w:szCs w:val="18"/>
              </w:rPr>
            </w:pPr>
            <w:r>
              <w:rPr>
                <w:rFonts w:ascii="Arial" w:hAnsi="Arial" w:cs="Arial"/>
                <w:b/>
                <w:sz w:val="18"/>
                <w:szCs w:val="18"/>
              </w:rPr>
              <w:t xml:space="preserve">Envisaged Prodcut/Service Offer incl. Key </w:t>
            </w:r>
            <w:r w:rsidRPr="0025781E">
              <w:rPr>
                <w:rFonts w:ascii="Arial" w:hAnsi="Arial" w:cs="Arial"/>
                <w:b/>
                <w:sz w:val="18"/>
                <w:szCs w:val="18"/>
              </w:rPr>
              <w:t xml:space="preserve">Characteristics </w:t>
            </w:r>
          </w:p>
        </w:tc>
        <w:tc>
          <w:tcPr>
            <w:tcW w:w="0" w:type="auto"/>
          </w:tcPr>
          <w:p w14:paraId="75BABDEB" w14:textId="77777777" w:rsidR="008B4A8A" w:rsidRPr="0025781E" w:rsidRDefault="008B4A8A" w:rsidP="00C77C3E">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8B4A8A" w:rsidRPr="0025781E" w14:paraId="52B6BDAF" w14:textId="77777777" w:rsidTr="00D92B45">
        <w:tc>
          <w:tcPr>
            <w:tcW w:w="0" w:type="auto"/>
            <w:shd w:val="clear" w:color="auto" w:fill="auto"/>
            <w:vAlign w:val="center"/>
          </w:tcPr>
          <w:p w14:paraId="72A7E85A" w14:textId="77777777" w:rsidR="008B4A8A" w:rsidRPr="00C7539C" w:rsidRDefault="008B4A8A" w:rsidP="00C77C3E">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0" w:type="auto"/>
            <w:shd w:val="clear" w:color="auto" w:fill="auto"/>
            <w:vAlign w:val="center"/>
          </w:tcPr>
          <w:p w14:paraId="2E89C1D4" w14:textId="77777777" w:rsidR="008B4A8A" w:rsidRPr="00C7539C" w:rsidRDefault="008B4A8A" w:rsidP="00C77C3E">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0" w:type="auto"/>
            <w:vAlign w:val="center"/>
          </w:tcPr>
          <w:p w14:paraId="75DDA2AD" w14:textId="77777777" w:rsidR="008B4A8A" w:rsidRPr="00C7539C" w:rsidRDefault="008B4A8A" w:rsidP="00C77C3E">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8B4A8A" w:rsidRPr="0025781E" w14:paraId="1BD28298" w14:textId="77777777" w:rsidTr="00D92B45">
        <w:tc>
          <w:tcPr>
            <w:tcW w:w="0" w:type="auto"/>
            <w:shd w:val="clear" w:color="auto" w:fill="auto"/>
            <w:vAlign w:val="center"/>
          </w:tcPr>
          <w:p w14:paraId="4797BFB6"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23A27A7E"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2B41F14B"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223ED089" w14:textId="77777777" w:rsidTr="00D92B45">
        <w:tc>
          <w:tcPr>
            <w:tcW w:w="0" w:type="auto"/>
            <w:shd w:val="clear" w:color="auto" w:fill="auto"/>
            <w:vAlign w:val="center"/>
          </w:tcPr>
          <w:p w14:paraId="75E8CB78"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7ED2BB04"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755D958A"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6E20F403" w14:textId="77777777" w:rsidTr="00D92B45">
        <w:tc>
          <w:tcPr>
            <w:tcW w:w="0" w:type="auto"/>
            <w:shd w:val="clear" w:color="auto" w:fill="auto"/>
            <w:vAlign w:val="center"/>
          </w:tcPr>
          <w:p w14:paraId="5ED2E5EB"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5BCB5384"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224FE56B" w14:textId="77777777" w:rsidR="008B4A8A" w:rsidRPr="0025781E" w:rsidRDefault="008B4A8A" w:rsidP="00C77C3E">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bl>
    <w:p w14:paraId="21D20D04" w14:textId="671CF216" w:rsidR="00AB0ED9" w:rsidRDefault="00B63F23" w:rsidP="004F5622">
      <w:pPr>
        <w:pStyle w:val="Instruction"/>
      </w:pPr>
      <w:r w:rsidRPr="00212CA0">
        <w:t>Add any supplementary text that you feel</w:t>
      </w:r>
      <w:r w:rsidR="00DF722D" w:rsidRPr="00212CA0">
        <w:t xml:space="preserve"> that</w:t>
      </w:r>
      <w:r w:rsidRPr="00212CA0">
        <w:t xml:space="preserve"> is necessary to fully explain your value proposition</w:t>
      </w:r>
      <w:r w:rsidR="00AF62F4">
        <w:t xml:space="preserve"> </w:t>
      </w:r>
      <w:r w:rsidR="00A254E2">
        <w:t>e.g.,</w:t>
      </w:r>
      <w:r w:rsidR="00AF62F4">
        <w:t xml:space="preserve"> potential customers who have </w:t>
      </w:r>
      <w:r w:rsidR="001139F5">
        <w:t>confirmed the relevance of</w:t>
      </w:r>
      <w:r w:rsidR="00AF62F4">
        <w:t xml:space="preserve"> your value proposition</w:t>
      </w:r>
      <w:r w:rsidR="001139F5">
        <w:t>s</w:t>
      </w:r>
      <w:r w:rsidR="00AF62F4">
        <w:t xml:space="preserve"> </w:t>
      </w:r>
    </w:p>
    <w:p w14:paraId="1338C2A9" w14:textId="5487A75E" w:rsidR="00A254E2" w:rsidRPr="00A254E2" w:rsidRDefault="00A254E2" w:rsidP="00A254E2">
      <w:pPr>
        <w:pStyle w:val="SmallBodyText"/>
      </w:pPr>
    </w:p>
    <w:p w14:paraId="124A1811" w14:textId="677CE9DB" w:rsidR="00B63F23" w:rsidRDefault="002E777B" w:rsidP="00A254E2">
      <w:pPr>
        <w:pStyle w:val="Heading2"/>
        <w:rPr>
          <w:rFonts w:cs="Microsoft Sans Serif"/>
        </w:rPr>
      </w:pPr>
      <w:bookmarkStart w:id="25" w:name="_Toc461017386"/>
      <w:bookmarkStart w:id="26" w:name="_Toc496792098"/>
      <w:bookmarkStart w:id="27" w:name="_Toc89031093"/>
      <w:r w:rsidRPr="00A254E2">
        <w:t>Distribution</w:t>
      </w:r>
      <w:r>
        <w:rPr>
          <w:rFonts w:cs="Microsoft Sans Serif"/>
        </w:rPr>
        <w:t xml:space="preserve"> </w:t>
      </w:r>
      <w:r w:rsidR="00B63F23" w:rsidRPr="00342908">
        <w:rPr>
          <w:rFonts w:cs="Microsoft Sans Serif"/>
        </w:rPr>
        <w:t>Channels</w:t>
      </w:r>
      <w:bookmarkEnd w:id="25"/>
      <w:bookmarkEnd w:id="26"/>
      <w:bookmarkEnd w:id="27"/>
    </w:p>
    <w:p w14:paraId="2F8F1A52" w14:textId="6F0AF222" w:rsidR="00B63F23" w:rsidRPr="00212CA0" w:rsidRDefault="00B63F23" w:rsidP="00410D83">
      <w:pPr>
        <w:pStyle w:val="SmallBodyText"/>
      </w:pPr>
      <w:r w:rsidRPr="00212CA0">
        <w:t xml:space="preserve">In the commercial exploitation stage, </w:t>
      </w:r>
      <w:r w:rsidRPr="00212CA0">
        <w:rPr>
          <w:color w:val="FF0000"/>
        </w:rPr>
        <w:t xml:space="preserve">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 xml:space="preserve">will be sold to the customers </w:t>
      </w:r>
      <w:r w:rsidRPr="00212CA0">
        <w:rPr>
          <w:color w:val="FF0000"/>
        </w:rPr>
        <w:t>via the</w:t>
      </w:r>
      <w:r w:rsidR="007D36D7">
        <w:rPr>
          <w:color w:val="FF0000"/>
        </w:rPr>
        <w:t xml:space="preserve"> following</w:t>
      </w:r>
      <w:r w:rsidRPr="00212CA0">
        <w:rPr>
          <w:color w:val="FF0000"/>
        </w:rPr>
        <w:t xml:space="preserve"> channels</w:t>
      </w:r>
      <w:r w:rsidR="007D36D7">
        <w:t>: …</w:t>
      </w:r>
    </w:p>
    <w:p w14:paraId="1FF17F4D" w14:textId="77777777" w:rsidR="00B63F23" w:rsidRPr="00212CA0" w:rsidRDefault="00B63F23" w:rsidP="004F5622">
      <w:pPr>
        <w:pStyle w:val="Instruction"/>
      </w:pPr>
      <w:r w:rsidRPr="00212CA0">
        <w:t xml:space="preserve">Indicate whether or not the sales channels are already established. If not, explain how they will be created. If </w:t>
      </w:r>
      <w:r w:rsidR="00911168" w:rsidRPr="00212CA0">
        <w:t xml:space="preserve">these are new </w:t>
      </w:r>
      <w:r w:rsidRPr="00212CA0">
        <w:t>customers</w:t>
      </w:r>
      <w:r w:rsidR="00911168" w:rsidRPr="00212CA0">
        <w:t xml:space="preserve"> </w:t>
      </w:r>
      <w:r w:rsidRPr="00212CA0">
        <w:t xml:space="preserve">(i.e. your company has not sold </w:t>
      </w:r>
      <w:r w:rsidR="00EB3FCB" w:rsidRPr="00212CA0">
        <w:t>product / service</w:t>
      </w:r>
      <w:r w:rsidRPr="00212CA0">
        <w:t xml:space="preserve"> to them in the past)</w:t>
      </w:r>
      <w:r w:rsidR="00911168" w:rsidRPr="00212CA0">
        <w:t>,</w:t>
      </w:r>
      <w:r w:rsidRPr="00212CA0">
        <w:t xml:space="preserve"> please explain your approach to reaching these customers.</w:t>
      </w:r>
    </w:p>
    <w:p w14:paraId="4D288A2E" w14:textId="1F891C14" w:rsidR="00573D8E" w:rsidRPr="00573D8E" w:rsidRDefault="00573D8E" w:rsidP="00573D8E">
      <w:pPr>
        <w:rPr>
          <w:rFonts w:cs="Microsoft Sans Serif"/>
        </w:rPr>
      </w:pPr>
    </w:p>
    <w:p w14:paraId="2749D4F0" w14:textId="77777777" w:rsidR="00B63F23" w:rsidRDefault="00B63F23" w:rsidP="00A254E2">
      <w:pPr>
        <w:pStyle w:val="Heading2"/>
        <w:rPr>
          <w:rFonts w:cs="Microsoft Sans Serif"/>
        </w:rPr>
      </w:pPr>
      <w:bookmarkStart w:id="28" w:name="_Toc461017387"/>
      <w:bookmarkStart w:id="29" w:name="_Toc496792099"/>
      <w:bookmarkStart w:id="30" w:name="_Toc89031094"/>
      <w:r w:rsidRPr="00A254E2">
        <w:t>Customer</w:t>
      </w:r>
      <w:r w:rsidRPr="00342908">
        <w:rPr>
          <w:rFonts w:cs="Microsoft Sans Serif"/>
        </w:rPr>
        <w:t xml:space="preserve"> Relationships</w:t>
      </w:r>
      <w:bookmarkEnd w:id="28"/>
      <w:bookmarkEnd w:id="29"/>
      <w:bookmarkEnd w:id="30"/>
    </w:p>
    <w:p w14:paraId="3F2ED787" w14:textId="63B965D9" w:rsidR="00B63F23" w:rsidRPr="00212CA0" w:rsidRDefault="00B63F23" w:rsidP="00410D83">
      <w:pPr>
        <w:pStyle w:val="SmallBodyText"/>
      </w:pPr>
      <w:r w:rsidRPr="00212CA0">
        <w:t xml:space="preserve">Our relationships with the key customers </w:t>
      </w:r>
      <w:r w:rsidRPr="000B13F6">
        <w:rPr>
          <w:color w:val="FF0000"/>
        </w:rPr>
        <w:t>already exist/must be created/have to be improved</w:t>
      </w:r>
      <w:r w:rsidR="00F86914">
        <w:t>:</w:t>
      </w:r>
    </w:p>
    <w:p w14:paraId="030F36EE" w14:textId="77777777" w:rsidR="00B63F23" w:rsidRPr="00212CA0" w:rsidRDefault="00B63F23" w:rsidP="004F5622">
      <w:pPr>
        <w:pStyle w:val="Instruction"/>
      </w:pPr>
      <w:r w:rsidRPr="00212CA0">
        <w:t>Provide factual information, for instance, existing contracts with figures.</w:t>
      </w:r>
      <w:r w:rsidRPr="00212CA0" w:rsidDel="003F2865">
        <w:t xml:space="preserve"> </w:t>
      </w:r>
      <w:r w:rsidRPr="00212CA0">
        <w:t xml:space="preserve">If the </w:t>
      </w:r>
      <w:r w:rsidR="00EB3FCB" w:rsidRPr="00212CA0">
        <w:t>product / service</w:t>
      </w:r>
      <w:r w:rsidRPr="00212CA0">
        <w:t xml:space="preserve"> targets only one specific customer, a letter of interest from this customer has to be attached to the outline proposal, confirming the adequacy of the value proposition.</w:t>
      </w:r>
      <w:r w:rsidR="00DE3F4C" w:rsidRPr="00212CA0">
        <w:t xml:space="preserve"> </w:t>
      </w:r>
      <w:r w:rsidRPr="00212CA0">
        <w:t xml:space="preserve"> </w:t>
      </w:r>
      <w:r w:rsidR="00DE3F4C" w:rsidRPr="00212CA0">
        <w:t xml:space="preserve">Specify whether software/hardware maintenance contract should be established with the customer. </w:t>
      </w:r>
      <w:r w:rsidRPr="00212CA0">
        <w:t xml:space="preserve">Indicate </w:t>
      </w:r>
      <w:r w:rsidR="00DE3F4C" w:rsidRPr="00212CA0">
        <w:t>the</w:t>
      </w:r>
      <w:r w:rsidRPr="00212CA0">
        <w:t xml:space="preserve"> customer representatives will be involved in the proposed project</w:t>
      </w:r>
      <w:r w:rsidR="00DE3F4C" w:rsidRPr="00212CA0">
        <w:t xml:space="preserve"> and which</w:t>
      </w:r>
      <w:r w:rsidRPr="00212CA0">
        <w:t xml:space="preserve"> kind of formal agreement you intend to set up with them.</w:t>
      </w:r>
    </w:p>
    <w:p w14:paraId="4BBFE130" w14:textId="77777777" w:rsidR="00573D8E" w:rsidRPr="00212CA0" w:rsidRDefault="00573D8E" w:rsidP="004F5622">
      <w:pPr>
        <w:pStyle w:val="Instruction"/>
        <w:rPr>
          <w:rFonts w:cs="Microsoft Sans Serif"/>
          <w:color w:val="4F81BD"/>
          <w:sz w:val="16"/>
        </w:rPr>
      </w:pPr>
    </w:p>
    <w:p w14:paraId="1B2ECEDF" w14:textId="77777777" w:rsidR="00B63F23" w:rsidRPr="00342908" w:rsidRDefault="00B63F23" w:rsidP="00A254E2">
      <w:pPr>
        <w:pStyle w:val="Heading2"/>
        <w:rPr>
          <w:rFonts w:cs="Microsoft Sans Serif"/>
        </w:rPr>
      </w:pPr>
      <w:bookmarkStart w:id="31" w:name="_Toc461017388"/>
      <w:bookmarkStart w:id="32" w:name="_Toc496792100"/>
      <w:bookmarkStart w:id="33" w:name="_Toc89031095"/>
      <w:r w:rsidRPr="00342908">
        <w:rPr>
          <w:rFonts w:cs="Microsoft Sans Serif"/>
        </w:rPr>
        <w:t xml:space="preserve">Revenue </w:t>
      </w:r>
      <w:r w:rsidRPr="00A254E2">
        <w:t>Streams</w:t>
      </w:r>
      <w:bookmarkEnd w:id="31"/>
      <w:bookmarkEnd w:id="32"/>
      <w:bookmarkEnd w:id="33"/>
    </w:p>
    <w:p w14:paraId="23987E62" w14:textId="77777777" w:rsidR="008B4A8A" w:rsidRPr="00165715" w:rsidRDefault="008B4A8A" w:rsidP="00A254E2">
      <w:pPr>
        <w:pStyle w:val="SmallBodyText"/>
      </w:pPr>
      <w:r w:rsidRPr="00165715">
        <w:t xml:space="preserve">In the commercial exploitation stage, our </w:t>
      </w:r>
      <w:r w:rsidRPr="008B4A8A">
        <w:rPr>
          <w:color w:val="FF0000"/>
        </w:rPr>
        <w:t xml:space="preserve">product / </w:t>
      </w:r>
      <w:r w:rsidRPr="008B4A8A">
        <w:rPr>
          <w:color w:val="FF0000"/>
          <w:lang w:val="en-US"/>
        </w:rPr>
        <w:t xml:space="preserve">service </w:t>
      </w:r>
      <w:r w:rsidRPr="00165715">
        <w:t>will be sold to our customers as described in “Table 1. Sales of products/services” in the Cashflow Forecast Workbook.</w:t>
      </w:r>
    </w:p>
    <w:p w14:paraId="5B71CC56" w14:textId="53923E7B" w:rsidR="00B63F23" w:rsidRDefault="00F86914" w:rsidP="004F5622">
      <w:pPr>
        <w:pStyle w:val="Instruction"/>
      </w:pPr>
      <w:r>
        <w:t>Explain</w:t>
      </w:r>
      <w:r w:rsidR="008B4A8A" w:rsidRPr="004F5622">
        <w:t xml:space="preserve"> the </w:t>
      </w:r>
      <w:r w:rsidR="008B4A8A" w:rsidRPr="00A254E2">
        <w:t>rationale</w:t>
      </w:r>
      <w:r w:rsidR="008B4A8A" w:rsidRPr="004F5622">
        <w:t xml:space="preserve"> for the pricing model including the assumptions that justify the fees (as detailed in the yellow cells in Table 1) for each Service Type.</w:t>
      </w:r>
    </w:p>
    <w:p w14:paraId="799E521F" w14:textId="77777777" w:rsidR="00A254E2" w:rsidRPr="00A254E2" w:rsidDel="00C26308" w:rsidRDefault="00A254E2" w:rsidP="00A254E2">
      <w:pPr>
        <w:pStyle w:val="SmallBodyText"/>
      </w:pPr>
    </w:p>
    <w:p w14:paraId="3F14BB99" w14:textId="77777777" w:rsidR="00B63F23" w:rsidRDefault="00B63F23" w:rsidP="00A254E2">
      <w:pPr>
        <w:pStyle w:val="Heading2"/>
      </w:pPr>
      <w:bookmarkStart w:id="34" w:name="_Toc461017389"/>
      <w:bookmarkStart w:id="35" w:name="_Toc496792101"/>
      <w:bookmarkStart w:id="36" w:name="_Toc89031096"/>
      <w:r w:rsidRPr="00342908">
        <w:t xml:space="preserve">Key Resources </w:t>
      </w:r>
      <w:r w:rsidRPr="00A254E2">
        <w:t>and</w:t>
      </w:r>
      <w:r w:rsidRPr="00342908">
        <w:t xml:space="preserve"> Dependencies</w:t>
      </w:r>
      <w:bookmarkEnd w:id="34"/>
      <w:bookmarkEnd w:id="35"/>
      <w:bookmarkEnd w:id="36"/>
    </w:p>
    <w:p w14:paraId="6762E7B5" w14:textId="77777777" w:rsidR="00B63F23" w:rsidRPr="00212CA0" w:rsidRDefault="00B63F23" w:rsidP="00410D83">
      <w:pPr>
        <w:pStyle w:val="SmallBodyText"/>
      </w:pPr>
      <w:r w:rsidRPr="00212CA0">
        <w:t xml:space="preserve">To realise our </w:t>
      </w:r>
      <w:r w:rsidR="00EB3FCB" w:rsidRPr="00212CA0">
        <w:rPr>
          <w:color w:val="FF0000"/>
        </w:rPr>
        <w:t>product / service</w:t>
      </w:r>
      <w:r w:rsidRPr="00212CA0">
        <w:rPr>
          <w:color w:val="FF0000"/>
        </w:rPr>
        <w:t xml:space="preserve"> </w:t>
      </w:r>
      <w:r w:rsidRPr="00212CA0">
        <w:t xml:space="preserve">and deliver the value propositions we </w:t>
      </w:r>
      <w:r w:rsidR="002D0F02" w:rsidRPr="00212CA0">
        <w:t>need the</w:t>
      </w:r>
      <w:r w:rsidRPr="00212CA0">
        <w:t xml:space="preserve"> critical resources and dependencies </w:t>
      </w:r>
      <w:r w:rsidR="002D0F02" w:rsidRPr="00212CA0">
        <w:t xml:space="preserve">that </w:t>
      </w:r>
      <w:r w:rsidRPr="00212CA0">
        <w:t>are defined in the following table, as applicable.</w:t>
      </w:r>
    </w:p>
    <w:p w14:paraId="728684BE" w14:textId="76CB0EE5" w:rsidR="00B63F23" w:rsidRPr="00212CA0" w:rsidRDefault="00B63F23" w:rsidP="00B63F23">
      <w:pPr>
        <w:pStyle w:val="Caption"/>
        <w:keepNext/>
        <w:rPr>
          <w:rFonts w:cs="Microsoft Sans Serif"/>
        </w:rPr>
      </w:pPr>
      <w:r w:rsidRPr="00212CA0">
        <w:rPr>
          <w:rFonts w:cs="Microsoft Sans Serif"/>
        </w:rPr>
        <w:lastRenderedPageBreak/>
        <w:t>Table</w:t>
      </w:r>
      <w:r w:rsidR="00D92C65">
        <w:rPr>
          <w:rFonts w:cs="Microsoft Sans Serif"/>
        </w:rPr>
        <w:t xml:space="preserve"> 2.6 </w:t>
      </w:r>
      <w:r w:rsidRPr="00212CA0">
        <w:rPr>
          <w:rFonts w:cs="Microsoft Sans Serif"/>
        </w:rPr>
        <w:t xml:space="preserve"> Key Resources and Dependencies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04"/>
        <w:gridCol w:w="1136"/>
        <w:gridCol w:w="6117"/>
      </w:tblGrid>
      <w:tr w:rsidR="00AB0ED9" w:rsidRPr="00D22AA1" w14:paraId="627CACD4" w14:textId="77777777" w:rsidTr="000D340C">
        <w:trPr>
          <w:tblHeader/>
          <w:jc w:val="center"/>
        </w:trPr>
        <w:tc>
          <w:tcPr>
            <w:tcW w:w="1245" w:type="pct"/>
            <w:shd w:val="clear" w:color="auto" w:fill="auto"/>
          </w:tcPr>
          <w:p w14:paraId="2D9F4F55" w14:textId="77777777" w:rsidR="00AB0ED9" w:rsidRPr="00D22AA1" w:rsidRDefault="00AB0ED9" w:rsidP="00D22AA1">
            <w:pPr>
              <w:keepNext/>
              <w:keepLines/>
              <w:spacing w:line="240" w:lineRule="auto"/>
              <w:rPr>
                <w:rFonts w:ascii="Arial" w:hAnsi="Arial" w:cs="Arial"/>
                <w:b/>
                <w:sz w:val="20"/>
              </w:rPr>
            </w:pPr>
            <w:r w:rsidRPr="00D22AA1">
              <w:rPr>
                <w:rFonts w:ascii="Arial" w:hAnsi="Arial" w:cs="Arial"/>
                <w:b/>
                <w:sz w:val="20"/>
              </w:rPr>
              <w:t>Required Resource</w:t>
            </w:r>
          </w:p>
        </w:tc>
        <w:tc>
          <w:tcPr>
            <w:tcW w:w="588" w:type="pct"/>
            <w:shd w:val="clear" w:color="auto" w:fill="auto"/>
          </w:tcPr>
          <w:p w14:paraId="53B32F58" w14:textId="77777777" w:rsidR="00AB0ED9" w:rsidRPr="00D22AA1" w:rsidRDefault="008F1FBB" w:rsidP="008F1FBB">
            <w:pPr>
              <w:keepNext/>
              <w:keepLines/>
              <w:spacing w:line="240" w:lineRule="auto"/>
              <w:jc w:val="center"/>
              <w:rPr>
                <w:rFonts w:ascii="Arial" w:hAnsi="Arial" w:cs="Arial"/>
                <w:b/>
                <w:sz w:val="20"/>
              </w:rPr>
            </w:pPr>
            <w:r w:rsidRPr="00D22AA1">
              <w:rPr>
                <w:rFonts w:ascii="Arial" w:hAnsi="Arial" w:cs="Arial"/>
                <w:b/>
                <w:sz w:val="20"/>
              </w:rPr>
              <w:t>in p</w:t>
            </w:r>
            <w:r w:rsidR="00AB0ED9" w:rsidRPr="00D22AA1">
              <w:rPr>
                <w:rFonts w:ascii="Arial" w:hAnsi="Arial" w:cs="Arial"/>
                <w:b/>
                <w:sz w:val="20"/>
              </w:rPr>
              <w:t>lace</w:t>
            </w:r>
          </w:p>
        </w:tc>
        <w:tc>
          <w:tcPr>
            <w:tcW w:w="3168" w:type="pct"/>
            <w:shd w:val="clear" w:color="auto" w:fill="auto"/>
          </w:tcPr>
          <w:p w14:paraId="1C2C170A" w14:textId="77777777" w:rsidR="00AB0ED9" w:rsidRPr="00D22AA1" w:rsidRDefault="00AB0ED9" w:rsidP="00D22AA1">
            <w:pPr>
              <w:keepNext/>
              <w:keepLines/>
              <w:spacing w:line="240" w:lineRule="auto"/>
              <w:rPr>
                <w:rFonts w:ascii="Arial" w:hAnsi="Arial" w:cs="Arial"/>
                <w:b/>
                <w:sz w:val="20"/>
              </w:rPr>
            </w:pPr>
            <w:r w:rsidRPr="00D22AA1">
              <w:rPr>
                <w:rFonts w:ascii="Arial" w:hAnsi="Arial" w:cs="Arial"/>
                <w:b/>
                <w:sz w:val="20"/>
              </w:rPr>
              <w:t>Potential Issues</w:t>
            </w:r>
          </w:p>
        </w:tc>
      </w:tr>
      <w:tr w:rsidR="00AB0ED9" w:rsidRPr="00D22AA1" w14:paraId="344A84D9" w14:textId="77777777" w:rsidTr="000D340C">
        <w:trPr>
          <w:jc w:val="center"/>
        </w:trPr>
        <w:tc>
          <w:tcPr>
            <w:tcW w:w="1245" w:type="pct"/>
            <w:shd w:val="clear" w:color="auto" w:fill="auto"/>
            <w:vAlign w:val="center"/>
          </w:tcPr>
          <w:p w14:paraId="63FF24D1"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c>
          <w:tcPr>
            <w:tcW w:w="588" w:type="pct"/>
            <w:shd w:val="clear" w:color="auto" w:fill="auto"/>
            <w:vAlign w:val="center"/>
          </w:tcPr>
          <w:p w14:paraId="4E346408" w14:textId="77777777" w:rsidR="00AB0ED9" w:rsidRPr="00D22AA1" w:rsidRDefault="00AB0ED9" w:rsidP="0043193A">
            <w:pPr>
              <w:keepNext/>
              <w:keepLines/>
              <w:spacing w:line="240" w:lineRule="auto"/>
              <w:jc w:val="center"/>
              <w:rPr>
                <w:rFonts w:ascii="Arial" w:hAnsi="Arial" w:cs="Arial"/>
                <w:color w:val="FF0000"/>
                <w:sz w:val="20"/>
              </w:rPr>
            </w:pPr>
            <w:r w:rsidRPr="00D22AA1">
              <w:rPr>
                <w:rFonts w:ascii="Arial" w:hAnsi="Arial" w:cs="Arial"/>
                <w:color w:val="FF0000"/>
                <w:sz w:val="20"/>
              </w:rPr>
              <w:t>yes/no</w:t>
            </w:r>
          </w:p>
        </w:tc>
        <w:tc>
          <w:tcPr>
            <w:tcW w:w="3168" w:type="pct"/>
            <w:shd w:val="clear" w:color="auto" w:fill="auto"/>
            <w:vAlign w:val="center"/>
          </w:tcPr>
          <w:p w14:paraId="4AEE5548"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r>
      <w:tr w:rsidR="00AB0ED9" w:rsidRPr="00D22AA1" w14:paraId="46CBCD25" w14:textId="77777777" w:rsidTr="000D340C">
        <w:trPr>
          <w:jc w:val="center"/>
        </w:trPr>
        <w:tc>
          <w:tcPr>
            <w:tcW w:w="1245" w:type="pct"/>
            <w:shd w:val="clear" w:color="auto" w:fill="auto"/>
            <w:vAlign w:val="center"/>
          </w:tcPr>
          <w:p w14:paraId="29D73C92"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c>
          <w:tcPr>
            <w:tcW w:w="588" w:type="pct"/>
            <w:shd w:val="clear" w:color="auto" w:fill="auto"/>
          </w:tcPr>
          <w:p w14:paraId="413B684F" w14:textId="77777777" w:rsidR="00AB0ED9" w:rsidRPr="00D22AA1" w:rsidRDefault="00AB0ED9" w:rsidP="0043193A">
            <w:pPr>
              <w:keepNext/>
              <w:keepLines/>
              <w:spacing w:line="240" w:lineRule="auto"/>
              <w:jc w:val="center"/>
              <w:rPr>
                <w:rFonts w:ascii="Arial" w:hAnsi="Arial" w:cs="Arial"/>
                <w:color w:val="FF0000"/>
                <w:sz w:val="20"/>
              </w:rPr>
            </w:pPr>
            <w:r w:rsidRPr="00D22AA1">
              <w:rPr>
                <w:rFonts w:ascii="Arial" w:hAnsi="Arial" w:cs="Arial"/>
                <w:color w:val="FF0000"/>
                <w:sz w:val="20"/>
              </w:rPr>
              <w:t>yes/no</w:t>
            </w:r>
          </w:p>
        </w:tc>
        <w:tc>
          <w:tcPr>
            <w:tcW w:w="3168" w:type="pct"/>
            <w:shd w:val="clear" w:color="auto" w:fill="auto"/>
            <w:vAlign w:val="center"/>
          </w:tcPr>
          <w:p w14:paraId="1F1D6C2D"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r>
      <w:tr w:rsidR="00AB0ED9" w:rsidRPr="00D22AA1" w14:paraId="1E0CC534" w14:textId="77777777" w:rsidTr="000D340C">
        <w:trPr>
          <w:jc w:val="center"/>
        </w:trPr>
        <w:tc>
          <w:tcPr>
            <w:tcW w:w="1245" w:type="pct"/>
            <w:shd w:val="clear" w:color="auto" w:fill="auto"/>
            <w:vAlign w:val="center"/>
          </w:tcPr>
          <w:p w14:paraId="1389D345"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c>
          <w:tcPr>
            <w:tcW w:w="588" w:type="pct"/>
            <w:shd w:val="clear" w:color="auto" w:fill="auto"/>
          </w:tcPr>
          <w:p w14:paraId="297AB4D7" w14:textId="77777777" w:rsidR="00AB0ED9" w:rsidRPr="00D22AA1" w:rsidRDefault="00AB0ED9" w:rsidP="0043193A">
            <w:pPr>
              <w:keepNext/>
              <w:keepLines/>
              <w:spacing w:line="240" w:lineRule="auto"/>
              <w:jc w:val="center"/>
              <w:rPr>
                <w:rFonts w:ascii="Arial" w:hAnsi="Arial" w:cs="Arial"/>
                <w:color w:val="FF0000"/>
                <w:sz w:val="20"/>
              </w:rPr>
            </w:pPr>
            <w:r w:rsidRPr="00D22AA1">
              <w:rPr>
                <w:rFonts w:ascii="Arial" w:hAnsi="Arial" w:cs="Arial"/>
                <w:color w:val="FF0000"/>
                <w:sz w:val="20"/>
              </w:rPr>
              <w:t>yes/no</w:t>
            </w:r>
          </w:p>
        </w:tc>
        <w:tc>
          <w:tcPr>
            <w:tcW w:w="3168" w:type="pct"/>
            <w:shd w:val="clear" w:color="auto" w:fill="auto"/>
            <w:vAlign w:val="center"/>
          </w:tcPr>
          <w:p w14:paraId="63786D7A" w14:textId="77777777" w:rsidR="00AB0ED9" w:rsidRPr="00D22AA1" w:rsidRDefault="00AB0ED9" w:rsidP="00D22AA1">
            <w:pPr>
              <w:keepNext/>
              <w:keepLines/>
              <w:spacing w:line="240" w:lineRule="auto"/>
              <w:rPr>
                <w:rFonts w:ascii="Arial" w:hAnsi="Arial" w:cs="Arial"/>
                <w:color w:val="FF0000"/>
                <w:sz w:val="20"/>
              </w:rPr>
            </w:pPr>
            <w:r w:rsidRPr="00D22AA1">
              <w:rPr>
                <w:rFonts w:ascii="Arial" w:hAnsi="Arial" w:cs="Arial"/>
                <w:color w:val="FF0000"/>
                <w:sz w:val="20"/>
              </w:rPr>
              <w:t>………</w:t>
            </w:r>
          </w:p>
        </w:tc>
      </w:tr>
    </w:tbl>
    <w:p w14:paraId="7D733269" w14:textId="4A564CE7" w:rsidR="00AB0ED9" w:rsidRPr="004F5622" w:rsidRDefault="00B63F23" w:rsidP="004F5622">
      <w:pPr>
        <w:pStyle w:val="Instruction"/>
      </w:pPr>
      <w:r w:rsidRPr="004F5622">
        <w:t xml:space="preserve">Resources could include, for example, assets, company competences, </w:t>
      </w:r>
      <w:r w:rsidR="002D0F02" w:rsidRPr="004F5622">
        <w:t xml:space="preserve">money, </w:t>
      </w:r>
      <w:r w:rsidR="3BE2D971" w:rsidRPr="004F5622">
        <w:t>workforce</w:t>
      </w:r>
      <w:r w:rsidR="002D0F02" w:rsidRPr="004F5622">
        <w:t xml:space="preserve">, know-how / expertise, </w:t>
      </w:r>
      <w:r w:rsidRPr="004F5622">
        <w:t xml:space="preserve">key suppliers, consultancy </w:t>
      </w:r>
      <w:r w:rsidR="00EB3FCB" w:rsidRPr="004F5622">
        <w:t>service</w:t>
      </w:r>
      <w:r w:rsidRPr="004F5622">
        <w:t>, and manufacturing, test or other facilities. Indicate whether or not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(e.g. export restrictions).</w:t>
      </w:r>
    </w:p>
    <w:p w14:paraId="4761E6A5" w14:textId="77777777" w:rsidR="00B63F23" w:rsidRPr="00342908" w:rsidRDefault="00B63F23" w:rsidP="00A254E2">
      <w:pPr>
        <w:pStyle w:val="Heading2"/>
      </w:pPr>
      <w:bookmarkStart w:id="37" w:name="_Toc454462839"/>
      <w:bookmarkStart w:id="38" w:name="_Toc454462969"/>
      <w:bookmarkStart w:id="39" w:name="_Toc454463010"/>
      <w:bookmarkStart w:id="40" w:name="_Toc454463090"/>
      <w:bookmarkStart w:id="41" w:name="_Toc454463150"/>
      <w:bookmarkStart w:id="42" w:name="_Toc454463195"/>
      <w:bookmarkStart w:id="43" w:name="_Toc454463234"/>
      <w:bookmarkStart w:id="44" w:name="_Toc461017390"/>
      <w:bookmarkStart w:id="45" w:name="_Toc496792102"/>
      <w:bookmarkStart w:id="46" w:name="_Toc89031097"/>
      <w:bookmarkEnd w:id="37"/>
      <w:bookmarkEnd w:id="38"/>
      <w:bookmarkEnd w:id="39"/>
      <w:bookmarkEnd w:id="40"/>
      <w:bookmarkEnd w:id="41"/>
      <w:bookmarkEnd w:id="42"/>
      <w:bookmarkEnd w:id="43"/>
      <w:r w:rsidRPr="00342908">
        <w:t>Key Activities</w:t>
      </w:r>
      <w:bookmarkEnd w:id="44"/>
      <w:bookmarkEnd w:id="45"/>
      <w:bookmarkEnd w:id="46"/>
    </w:p>
    <w:p w14:paraId="11DA3591" w14:textId="77777777" w:rsidR="00B63F23" w:rsidRPr="00212CA0" w:rsidRDefault="00B63F23" w:rsidP="008F1FBB">
      <w:pPr>
        <w:keepNext/>
        <w:jc w:val="both"/>
        <w:rPr>
          <w:rFonts w:cs="Microsoft Sans Serif"/>
          <w:sz w:val="20"/>
        </w:rPr>
      </w:pPr>
      <w:r w:rsidRPr="00212CA0">
        <w:rPr>
          <w:rFonts w:cs="Microsoft Sans Serif"/>
          <w:sz w:val="20"/>
        </w:rPr>
        <w:t xml:space="preserve">To realise our </w:t>
      </w:r>
      <w:r w:rsidR="00EB3FCB" w:rsidRPr="00212CA0">
        <w:rPr>
          <w:rFonts w:cs="Microsoft Sans Serif"/>
          <w:color w:val="FF0000"/>
          <w:sz w:val="20"/>
        </w:rPr>
        <w:t>product / service</w:t>
      </w:r>
      <w:r w:rsidRPr="00212CA0">
        <w:rPr>
          <w:rFonts w:cs="Microsoft Sans Serif"/>
          <w:color w:val="FF0000"/>
          <w:sz w:val="20"/>
        </w:rPr>
        <w:t xml:space="preserve"> </w:t>
      </w:r>
      <w:r w:rsidRPr="00212CA0">
        <w:rPr>
          <w:rFonts w:cs="Microsoft Sans Serif"/>
          <w:sz w:val="20"/>
        </w:rPr>
        <w:t>and deliver the value propositions we need to perform the key activities identified in the table.</w:t>
      </w:r>
    </w:p>
    <w:p w14:paraId="39DEEE0A" w14:textId="0C77A2B0"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2.7</w:t>
      </w:r>
      <w:r w:rsidRPr="00212CA0">
        <w:rPr>
          <w:rFonts w:cs="Microsoft Sans Serif"/>
        </w:rPr>
        <w:t xml:space="preserve">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05"/>
        <w:gridCol w:w="4494"/>
        <w:gridCol w:w="2758"/>
      </w:tblGrid>
      <w:tr w:rsidR="0029695A" w:rsidRPr="00D22AA1" w14:paraId="032D4DC3" w14:textId="77777777" w:rsidTr="000D340C">
        <w:trPr>
          <w:tblHeader/>
          <w:jc w:val="center"/>
        </w:trPr>
        <w:tc>
          <w:tcPr>
            <w:tcW w:w="1245" w:type="pct"/>
            <w:shd w:val="clear" w:color="auto" w:fill="auto"/>
          </w:tcPr>
          <w:p w14:paraId="385EDA1D" w14:textId="77777777" w:rsidR="0029695A" w:rsidRPr="00D22AA1" w:rsidRDefault="0029695A" w:rsidP="000D340C">
            <w:pPr>
              <w:keepNext/>
              <w:keepLines/>
              <w:spacing w:line="240" w:lineRule="auto"/>
              <w:rPr>
                <w:rFonts w:ascii="Arial" w:hAnsi="Arial" w:cs="Arial"/>
                <w:b/>
                <w:sz w:val="20"/>
                <w:szCs w:val="20"/>
              </w:rPr>
            </w:pPr>
            <w:r w:rsidRPr="00D22AA1">
              <w:rPr>
                <w:rFonts w:ascii="Arial" w:hAnsi="Arial" w:cs="Arial"/>
                <w:b/>
                <w:sz w:val="20"/>
                <w:szCs w:val="20"/>
              </w:rPr>
              <w:t>Key Activity</w:t>
            </w:r>
          </w:p>
        </w:tc>
        <w:tc>
          <w:tcPr>
            <w:tcW w:w="2327" w:type="pct"/>
            <w:shd w:val="clear" w:color="auto" w:fill="auto"/>
          </w:tcPr>
          <w:p w14:paraId="29E25444" w14:textId="77777777" w:rsidR="0029695A" w:rsidRPr="00D22AA1" w:rsidRDefault="0029695A" w:rsidP="000D340C">
            <w:pPr>
              <w:keepNext/>
              <w:keepLines/>
              <w:spacing w:line="240" w:lineRule="auto"/>
              <w:rPr>
                <w:rFonts w:ascii="Arial" w:hAnsi="Arial" w:cs="Arial"/>
                <w:b/>
                <w:sz w:val="20"/>
                <w:szCs w:val="20"/>
              </w:rPr>
            </w:pPr>
            <w:r w:rsidRPr="00D22AA1">
              <w:rPr>
                <w:rFonts w:ascii="Arial" w:hAnsi="Arial" w:cs="Arial"/>
                <w:b/>
                <w:sz w:val="20"/>
                <w:szCs w:val="20"/>
              </w:rPr>
              <w:t>Description</w:t>
            </w:r>
          </w:p>
        </w:tc>
        <w:tc>
          <w:tcPr>
            <w:tcW w:w="1428" w:type="pct"/>
          </w:tcPr>
          <w:p w14:paraId="6AC7845A" w14:textId="5C6B6B3E" w:rsidR="0029695A" w:rsidRPr="00D22AA1" w:rsidRDefault="0029695A" w:rsidP="000D340C">
            <w:pPr>
              <w:keepNext/>
              <w:keepLines/>
              <w:spacing w:line="240" w:lineRule="auto"/>
              <w:rPr>
                <w:rFonts w:ascii="Arial" w:hAnsi="Arial" w:cs="Arial"/>
                <w:b/>
                <w:sz w:val="20"/>
                <w:szCs w:val="20"/>
              </w:rPr>
            </w:pPr>
            <w:r w:rsidRPr="00D22AA1">
              <w:rPr>
                <w:rFonts w:ascii="Arial" w:hAnsi="Arial" w:cs="Arial"/>
                <w:b/>
                <w:sz w:val="20"/>
                <w:szCs w:val="20"/>
              </w:rPr>
              <w:t>When performed</w:t>
            </w:r>
            <w:r w:rsidR="0068048C" w:rsidRPr="00D22AA1">
              <w:rPr>
                <w:rFonts w:ascii="Arial" w:hAnsi="Arial" w:cs="Arial"/>
                <w:b/>
                <w:sz w:val="20"/>
                <w:szCs w:val="20"/>
              </w:rPr>
              <w:t xml:space="preserve"> (during or after the project)</w:t>
            </w:r>
          </w:p>
        </w:tc>
      </w:tr>
      <w:tr w:rsidR="00F15536" w:rsidRPr="00D22AA1" w14:paraId="05FD6CFD" w14:textId="77777777" w:rsidTr="00D22AA1">
        <w:trPr>
          <w:jc w:val="center"/>
        </w:trPr>
        <w:tc>
          <w:tcPr>
            <w:tcW w:w="1245" w:type="pct"/>
            <w:shd w:val="clear" w:color="auto" w:fill="auto"/>
            <w:vAlign w:val="center"/>
          </w:tcPr>
          <w:p w14:paraId="7C0CD607"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2327" w:type="pct"/>
            <w:shd w:val="clear" w:color="auto" w:fill="auto"/>
            <w:vAlign w:val="center"/>
          </w:tcPr>
          <w:p w14:paraId="137BC07C"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1428" w:type="pct"/>
            <w:vAlign w:val="center"/>
          </w:tcPr>
          <w:p w14:paraId="0D941BDC"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r>
      <w:tr w:rsidR="00F15536" w:rsidRPr="00D22AA1" w14:paraId="6DCDAEEB" w14:textId="77777777" w:rsidTr="00D22AA1">
        <w:trPr>
          <w:jc w:val="center"/>
        </w:trPr>
        <w:tc>
          <w:tcPr>
            <w:tcW w:w="1245" w:type="pct"/>
            <w:shd w:val="clear" w:color="auto" w:fill="auto"/>
            <w:vAlign w:val="center"/>
          </w:tcPr>
          <w:p w14:paraId="664AE3E0"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2327" w:type="pct"/>
            <w:shd w:val="clear" w:color="auto" w:fill="auto"/>
            <w:vAlign w:val="center"/>
          </w:tcPr>
          <w:p w14:paraId="6214EA88"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1428" w:type="pct"/>
            <w:vAlign w:val="center"/>
          </w:tcPr>
          <w:p w14:paraId="57763B4C"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r>
      <w:tr w:rsidR="00F15536" w:rsidRPr="00D22AA1" w14:paraId="5E828AA7" w14:textId="77777777" w:rsidTr="00D22AA1">
        <w:trPr>
          <w:jc w:val="center"/>
        </w:trPr>
        <w:tc>
          <w:tcPr>
            <w:tcW w:w="1245" w:type="pct"/>
            <w:shd w:val="clear" w:color="auto" w:fill="auto"/>
            <w:vAlign w:val="center"/>
          </w:tcPr>
          <w:p w14:paraId="06BC652F"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2327" w:type="pct"/>
            <w:shd w:val="clear" w:color="auto" w:fill="auto"/>
            <w:vAlign w:val="center"/>
          </w:tcPr>
          <w:p w14:paraId="048280A3"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c>
          <w:tcPr>
            <w:tcW w:w="1428" w:type="pct"/>
            <w:vAlign w:val="center"/>
          </w:tcPr>
          <w:p w14:paraId="1D8DA869" w14:textId="77777777" w:rsidR="00F15536" w:rsidRPr="00D22AA1" w:rsidRDefault="00F15536" w:rsidP="000D340C">
            <w:pPr>
              <w:keepNext/>
              <w:keepLines/>
              <w:spacing w:line="240" w:lineRule="auto"/>
              <w:rPr>
                <w:rFonts w:ascii="Arial" w:hAnsi="Arial" w:cs="Arial"/>
                <w:color w:val="FF0000"/>
                <w:sz w:val="20"/>
                <w:szCs w:val="20"/>
              </w:rPr>
            </w:pPr>
            <w:r w:rsidRPr="00D22AA1">
              <w:rPr>
                <w:rFonts w:ascii="Arial" w:hAnsi="Arial" w:cs="Arial"/>
                <w:color w:val="FF0000"/>
                <w:sz w:val="20"/>
                <w:szCs w:val="20"/>
              </w:rPr>
              <w:t>………</w:t>
            </w:r>
          </w:p>
        </w:tc>
      </w:tr>
    </w:tbl>
    <w:p w14:paraId="510DFF96" w14:textId="77777777" w:rsidR="00B63F23" w:rsidRPr="00212CA0" w:rsidRDefault="00B63F23" w:rsidP="004F5622">
      <w:pPr>
        <w:pStyle w:val="Instruction"/>
      </w:pPr>
      <w:r w:rsidRPr="00212CA0">
        <w:t xml:space="preserve">List </w:t>
      </w:r>
      <w:r w:rsidR="00E92922" w:rsidRPr="00212CA0">
        <w:t xml:space="preserve">at high level </w:t>
      </w:r>
      <w:r w:rsidRPr="00212CA0">
        <w:t xml:space="preserve">all of the main activities that </w:t>
      </w:r>
      <w:r w:rsidR="00E92922" w:rsidRPr="00212CA0">
        <w:t>have</w:t>
      </w:r>
      <w:r w:rsidRPr="00212CA0">
        <w:t xml:space="preserve"> to be performed in </w:t>
      </w:r>
      <w:r w:rsidR="00E92922" w:rsidRPr="00212CA0">
        <w:t xml:space="preserve">order to reach the commercial objectives of the Business Plan. Please note that the tasks to be realised in the frame of the proposed activities (listed in </w:t>
      </w:r>
      <w:r w:rsidR="00911168" w:rsidRPr="00212CA0">
        <w:t xml:space="preserve">Section </w:t>
      </w:r>
      <w:r w:rsidR="00E92922" w:rsidRPr="00212CA0">
        <w:t xml:space="preserve">3.4) are typically a subset of the above. </w:t>
      </w:r>
      <w:r w:rsidRPr="00212CA0">
        <w:t xml:space="preserve">Briefly explain the criticality of each key activity to the success of the development and to the overall activity. </w:t>
      </w:r>
    </w:p>
    <w:p w14:paraId="2112EBF2" w14:textId="77777777" w:rsidR="00B63F23" w:rsidRPr="00212CA0" w:rsidRDefault="00B63F23" w:rsidP="00B63F23">
      <w:pPr>
        <w:rPr>
          <w:rFonts w:cs="Microsoft Sans Serif"/>
        </w:rPr>
      </w:pPr>
    </w:p>
    <w:p w14:paraId="6DF25D35" w14:textId="77777777" w:rsidR="00B63F23" w:rsidRPr="00342908" w:rsidRDefault="00B63F23" w:rsidP="00A254E2">
      <w:pPr>
        <w:pStyle w:val="Heading2"/>
      </w:pPr>
      <w:bookmarkStart w:id="47" w:name="_Toc461017391"/>
      <w:bookmarkStart w:id="48" w:name="_Ref496620083"/>
      <w:bookmarkStart w:id="49" w:name="_Ref496620282"/>
      <w:bookmarkStart w:id="50" w:name="_Toc496792103"/>
      <w:bookmarkStart w:id="51" w:name="_Toc89031098"/>
      <w:r w:rsidRPr="00342908">
        <w:t>Key Partners</w:t>
      </w:r>
      <w:bookmarkEnd w:id="47"/>
      <w:bookmarkEnd w:id="48"/>
      <w:bookmarkEnd w:id="49"/>
      <w:bookmarkEnd w:id="50"/>
      <w:bookmarkEnd w:id="51"/>
    </w:p>
    <w:p w14:paraId="05EEA03C" w14:textId="77777777" w:rsidR="00B63F23" w:rsidRPr="00212CA0" w:rsidRDefault="00B63F23" w:rsidP="00410D83">
      <w:pPr>
        <w:pStyle w:val="SmallBodyText"/>
      </w:pPr>
      <w:r w:rsidRPr="00212CA0">
        <w:t>The value chain involves the actors defined in the table below.</w:t>
      </w:r>
    </w:p>
    <w:p w14:paraId="5FF66DE0" w14:textId="65EE9DB1" w:rsidR="00B63F23" w:rsidRDefault="00B63F23" w:rsidP="00B63F23">
      <w:pPr>
        <w:pStyle w:val="Caption"/>
        <w:keepNext/>
        <w:rPr>
          <w:rFonts w:cs="Microsoft Sans Serif"/>
        </w:rPr>
      </w:pPr>
      <w:r w:rsidRPr="00212CA0">
        <w:rPr>
          <w:rFonts w:cs="Microsoft Sans Serif"/>
        </w:rPr>
        <w:t>Table</w:t>
      </w:r>
      <w:r w:rsidR="00D92C65">
        <w:rPr>
          <w:rFonts w:cs="Microsoft Sans Serif"/>
        </w:rPr>
        <w:t xml:space="preserve"> 2.8</w:t>
      </w:r>
      <w:r w:rsidRPr="00212CA0">
        <w:rPr>
          <w:rFonts w:cs="Microsoft Sans Serif"/>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3874BE" w:rsidRPr="00CE3F4E" w14:paraId="2BD5BDCC" w14:textId="77777777" w:rsidTr="002E538D">
        <w:trPr>
          <w:tblHeader/>
        </w:trPr>
        <w:tc>
          <w:tcPr>
            <w:tcW w:w="905" w:type="pct"/>
            <w:shd w:val="clear" w:color="auto" w:fill="auto"/>
          </w:tcPr>
          <w:p w14:paraId="442BC960" w14:textId="77777777" w:rsidR="002E538D" w:rsidRPr="002E538D" w:rsidRDefault="003874BE" w:rsidP="002E538D">
            <w:pPr>
              <w:keepNext/>
              <w:keepLines/>
              <w:spacing w:line="240" w:lineRule="auto"/>
              <w:rPr>
                <w:rFonts w:ascii="Arial" w:hAnsi="Arial" w:cs="Arial"/>
                <w:b/>
              </w:rPr>
            </w:pPr>
            <w:bookmarkStart w:id="52" w:name="_Hlk77584648"/>
            <w:r w:rsidRPr="002E538D">
              <w:rPr>
                <w:rFonts w:ascii="Arial" w:hAnsi="Arial" w:cs="Arial"/>
                <w:b/>
                <w:sz w:val="20"/>
              </w:rPr>
              <w:t>Partner Name</w:t>
            </w:r>
          </w:p>
          <w:p w14:paraId="0C6ADA57" w14:textId="2A4C176F" w:rsidR="003874BE" w:rsidRPr="002E538D" w:rsidRDefault="003874BE" w:rsidP="002E538D">
            <w:pPr>
              <w:keepNext/>
              <w:keepLines/>
              <w:spacing w:line="240" w:lineRule="auto"/>
              <w:rPr>
                <w:rFonts w:ascii="Arial" w:hAnsi="Arial" w:cs="Arial"/>
                <w:b/>
              </w:rPr>
            </w:pPr>
            <w:r w:rsidRPr="002E538D">
              <w:rPr>
                <w:rFonts w:ascii="Arial" w:hAnsi="Arial" w:cs="Arial"/>
                <w:color w:val="4F81BD"/>
                <w:sz w:val="16"/>
              </w:rPr>
              <w:t>(company name, country, web link)</w:t>
            </w:r>
          </w:p>
        </w:tc>
        <w:tc>
          <w:tcPr>
            <w:tcW w:w="1230" w:type="pct"/>
            <w:shd w:val="clear" w:color="auto" w:fill="auto"/>
          </w:tcPr>
          <w:p w14:paraId="7A470076" w14:textId="77777777" w:rsidR="003874BE" w:rsidRPr="002E538D" w:rsidRDefault="003874BE" w:rsidP="002E538D">
            <w:pPr>
              <w:keepNext/>
              <w:keepLines/>
              <w:spacing w:line="240" w:lineRule="auto"/>
              <w:rPr>
                <w:rFonts w:ascii="Arial" w:hAnsi="Arial" w:cs="Arial"/>
                <w:b/>
              </w:rPr>
            </w:pPr>
            <w:r w:rsidRPr="002E538D">
              <w:rPr>
                <w:rFonts w:ascii="Arial" w:hAnsi="Arial" w:cs="Arial"/>
                <w:b/>
                <w:sz w:val="20"/>
              </w:rPr>
              <w:t>Background / Experience</w:t>
            </w:r>
          </w:p>
        </w:tc>
        <w:tc>
          <w:tcPr>
            <w:tcW w:w="1101" w:type="pct"/>
            <w:shd w:val="clear" w:color="auto" w:fill="auto"/>
          </w:tcPr>
          <w:p w14:paraId="5BE59A1C" w14:textId="77777777" w:rsidR="002E538D" w:rsidRPr="002E538D" w:rsidRDefault="003874BE" w:rsidP="002E538D">
            <w:pPr>
              <w:keepNext/>
              <w:keepLines/>
              <w:spacing w:line="240" w:lineRule="auto"/>
              <w:rPr>
                <w:rFonts w:ascii="Arial" w:hAnsi="Arial" w:cs="Arial"/>
                <w:b/>
              </w:rPr>
            </w:pPr>
            <w:r w:rsidRPr="002E538D">
              <w:rPr>
                <w:rFonts w:ascii="Arial" w:hAnsi="Arial" w:cs="Arial"/>
                <w:b/>
                <w:sz w:val="20"/>
              </w:rPr>
              <w:t xml:space="preserve">Involvement in the Project </w:t>
            </w:r>
          </w:p>
          <w:p w14:paraId="10E9AC4D" w14:textId="51D462F8" w:rsidR="003874BE" w:rsidRPr="002E538D" w:rsidRDefault="003874BE" w:rsidP="002E538D">
            <w:pPr>
              <w:keepNext/>
              <w:keepLines/>
              <w:spacing w:line="240" w:lineRule="auto"/>
              <w:rPr>
                <w:rFonts w:ascii="Arial" w:hAnsi="Arial" w:cs="Arial"/>
                <w:b/>
              </w:rPr>
            </w:pPr>
            <w:r w:rsidRPr="002E538D">
              <w:rPr>
                <w:rFonts w:ascii="Arial" w:hAnsi="Arial" w:cs="Arial"/>
                <w:color w:val="4F81BD"/>
                <w:sz w:val="16"/>
              </w:rPr>
              <w:t>(e.g. none, sub, supplier, pilot user, customer, integrator)</w:t>
            </w:r>
          </w:p>
        </w:tc>
        <w:tc>
          <w:tcPr>
            <w:tcW w:w="883" w:type="pct"/>
          </w:tcPr>
          <w:p w14:paraId="7549F80A" w14:textId="77777777" w:rsidR="002E538D" w:rsidRPr="002E538D" w:rsidRDefault="003874BE" w:rsidP="002E538D">
            <w:pPr>
              <w:keepNext/>
              <w:keepLines/>
              <w:spacing w:line="240" w:lineRule="auto"/>
              <w:rPr>
                <w:rFonts w:ascii="Arial" w:hAnsi="Arial" w:cs="Arial"/>
                <w:b/>
                <w:sz w:val="20"/>
              </w:rPr>
            </w:pPr>
            <w:r w:rsidRPr="002E538D">
              <w:rPr>
                <w:rFonts w:ascii="Arial" w:hAnsi="Arial" w:cs="Arial"/>
                <w:b/>
                <w:sz w:val="20"/>
              </w:rPr>
              <w:t>Involvement in the Commercial Exploitation</w:t>
            </w:r>
          </w:p>
          <w:p w14:paraId="1156B19E" w14:textId="09E36FF0" w:rsidR="003874BE" w:rsidRPr="002E538D" w:rsidRDefault="003874BE" w:rsidP="002E538D">
            <w:pPr>
              <w:keepNext/>
              <w:keepLines/>
              <w:spacing w:line="240" w:lineRule="auto"/>
              <w:rPr>
                <w:rFonts w:ascii="Arial" w:hAnsi="Arial" w:cs="Arial"/>
                <w:b/>
                <w:sz w:val="20"/>
              </w:rPr>
            </w:pPr>
            <w:r w:rsidRPr="002E538D">
              <w:rPr>
                <w:rFonts w:ascii="Arial" w:hAnsi="Arial" w:cs="Arial"/>
                <w:color w:val="4F81BD"/>
                <w:sz w:val="16"/>
              </w:rPr>
              <w:t>(yes/no, role)</w:t>
            </w:r>
          </w:p>
        </w:tc>
        <w:tc>
          <w:tcPr>
            <w:tcW w:w="881" w:type="pct"/>
            <w:shd w:val="clear" w:color="auto" w:fill="auto"/>
          </w:tcPr>
          <w:p w14:paraId="02916096" w14:textId="77777777" w:rsidR="002E538D" w:rsidRPr="002E538D" w:rsidRDefault="003874BE" w:rsidP="002E538D">
            <w:pPr>
              <w:keepNext/>
              <w:keepLines/>
              <w:spacing w:line="240" w:lineRule="auto"/>
              <w:rPr>
                <w:rFonts w:ascii="Arial" w:hAnsi="Arial" w:cs="Arial"/>
                <w:b/>
              </w:rPr>
            </w:pPr>
            <w:r w:rsidRPr="002E538D">
              <w:rPr>
                <w:rFonts w:ascii="Arial" w:hAnsi="Arial" w:cs="Arial"/>
                <w:b/>
                <w:sz w:val="20"/>
              </w:rPr>
              <w:t>Type of Agreement</w:t>
            </w:r>
          </w:p>
          <w:p w14:paraId="6F83BC25" w14:textId="526833A0" w:rsidR="003874BE" w:rsidRPr="002E538D" w:rsidRDefault="003874BE" w:rsidP="002E538D">
            <w:pPr>
              <w:keepNext/>
              <w:keepLines/>
              <w:spacing w:line="240" w:lineRule="auto"/>
              <w:rPr>
                <w:rFonts w:ascii="Arial" w:hAnsi="Arial" w:cs="Arial"/>
                <w:b/>
              </w:rPr>
            </w:pPr>
            <w:r w:rsidRPr="002E538D">
              <w:rPr>
                <w:rFonts w:ascii="Arial" w:hAnsi="Arial" w:cs="Arial"/>
                <w:color w:val="4F81BD"/>
                <w:sz w:val="16"/>
              </w:rPr>
              <w:t>(e.g. NDA, partnership agreement, contract)</w:t>
            </w:r>
          </w:p>
        </w:tc>
      </w:tr>
      <w:tr w:rsidR="003874BE" w:rsidRPr="00CE3F4E" w14:paraId="6F4948C6" w14:textId="77777777" w:rsidTr="002E538D">
        <w:tc>
          <w:tcPr>
            <w:tcW w:w="905" w:type="pct"/>
            <w:shd w:val="clear" w:color="auto" w:fill="auto"/>
          </w:tcPr>
          <w:p w14:paraId="41DEF361"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230" w:type="pct"/>
            <w:shd w:val="clear" w:color="auto" w:fill="auto"/>
          </w:tcPr>
          <w:p w14:paraId="212BB9E4"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101" w:type="pct"/>
            <w:shd w:val="clear" w:color="auto" w:fill="auto"/>
          </w:tcPr>
          <w:p w14:paraId="258717A7"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3" w:type="pct"/>
          </w:tcPr>
          <w:p w14:paraId="7A9C73A0" w14:textId="09B9581F"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1" w:type="pct"/>
            <w:shd w:val="clear" w:color="auto" w:fill="auto"/>
          </w:tcPr>
          <w:p w14:paraId="4AA32182" w14:textId="3D517FB1"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r>
      <w:tr w:rsidR="003874BE" w:rsidRPr="00CE3F4E" w14:paraId="4A25627E" w14:textId="77777777" w:rsidTr="002E538D">
        <w:tc>
          <w:tcPr>
            <w:tcW w:w="905" w:type="pct"/>
            <w:shd w:val="clear" w:color="auto" w:fill="auto"/>
          </w:tcPr>
          <w:p w14:paraId="6979B7E2"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230" w:type="pct"/>
            <w:shd w:val="clear" w:color="auto" w:fill="auto"/>
          </w:tcPr>
          <w:p w14:paraId="7D903EED"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101" w:type="pct"/>
            <w:shd w:val="clear" w:color="auto" w:fill="auto"/>
          </w:tcPr>
          <w:p w14:paraId="21CB0488"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3" w:type="pct"/>
          </w:tcPr>
          <w:p w14:paraId="1B971F99" w14:textId="267643DA"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1" w:type="pct"/>
            <w:shd w:val="clear" w:color="auto" w:fill="auto"/>
          </w:tcPr>
          <w:p w14:paraId="0479A7C2" w14:textId="1DA9F134"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r>
      <w:tr w:rsidR="003874BE" w:rsidRPr="00CE3F4E" w14:paraId="25B845F4" w14:textId="77777777" w:rsidTr="002E538D">
        <w:tc>
          <w:tcPr>
            <w:tcW w:w="905" w:type="pct"/>
            <w:shd w:val="clear" w:color="auto" w:fill="auto"/>
          </w:tcPr>
          <w:p w14:paraId="17404B46"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230" w:type="pct"/>
            <w:shd w:val="clear" w:color="auto" w:fill="auto"/>
          </w:tcPr>
          <w:p w14:paraId="18948B8F"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1101" w:type="pct"/>
            <w:shd w:val="clear" w:color="auto" w:fill="auto"/>
          </w:tcPr>
          <w:p w14:paraId="15BA993C" w14:textId="77777777"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3" w:type="pct"/>
          </w:tcPr>
          <w:p w14:paraId="549A8E11" w14:textId="2215CA94"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c>
          <w:tcPr>
            <w:tcW w:w="881" w:type="pct"/>
            <w:shd w:val="clear" w:color="auto" w:fill="auto"/>
          </w:tcPr>
          <w:p w14:paraId="329553B0" w14:textId="21F87B2F" w:rsidR="003874BE" w:rsidRPr="002E538D" w:rsidRDefault="003874BE" w:rsidP="002E538D">
            <w:pPr>
              <w:keepNext/>
              <w:keepLines/>
              <w:spacing w:line="240" w:lineRule="auto"/>
              <w:rPr>
                <w:rFonts w:ascii="Arial" w:hAnsi="Arial" w:cs="Arial"/>
                <w:color w:val="FF0000"/>
              </w:rPr>
            </w:pPr>
            <w:r w:rsidRPr="002E538D">
              <w:rPr>
                <w:rFonts w:ascii="Arial" w:hAnsi="Arial" w:cs="Arial"/>
                <w:color w:val="FF0000"/>
              </w:rPr>
              <w:t>………</w:t>
            </w:r>
          </w:p>
        </w:tc>
      </w:tr>
    </w:tbl>
    <w:bookmarkEnd w:id="52"/>
    <w:p w14:paraId="740C5F42" w14:textId="77777777" w:rsidR="00D81313" w:rsidRPr="004F5622" w:rsidRDefault="00D81313" w:rsidP="00A254E2">
      <w:pPr>
        <w:pStyle w:val="Instruction"/>
      </w:pPr>
      <w:r w:rsidRPr="004F5622">
        <w:t xml:space="preserve">Please, take into account partners during the project stage may not be the same as during exploitation (e.g. HW factory producing the designed product may not have a role during the project, but it will be necessary </w:t>
      </w:r>
      <w:r w:rsidRPr="004F5622">
        <w:lastRenderedPageBreak/>
        <w:t>during exploitation). Please explain the status of those relationships (existing, in progress, to be established…) complementary to the info of the table above.</w:t>
      </w:r>
    </w:p>
    <w:p w14:paraId="7A3E3435" w14:textId="4E525865" w:rsidR="00D81313" w:rsidRPr="0035423C" w:rsidRDefault="00D81313" w:rsidP="00A254E2">
      <w:pPr>
        <w:pStyle w:val="SmallBodyText"/>
        <w:rPr>
          <w:rFonts w:cs="Microsoft Sans Serif"/>
        </w:rPr>
      </w:pPr>
      <w:r w:rsidRPr="002750BC">
        <w:t>The following diagram describes the project partners and their role in the commercial exploitation stage of the product / service.</w:t>
      </w:r>
    </w:p>
    <w:p w14:paraId="3F65E079" w14:textId="0E247FB2" w:rsidR="00D81313" w:rsidRPr="005A6E60" w:rsidRDefault="00D81313" w:rsidP="00D81313">
      <w:pPr>
        <w:pStyle w:val="Caption"/>
        <w:keepNext/>
        <w:rPr>
          <w:rFonts w:cs="Microsoft Sans Serif"/>
        </w:rPr>
      </w:pPr>
      <w:r w:rsidRPr="0035423C">
        <w:rPr>
          <w:rFonts w:cs="Microsoft Sans Serif"/>
        </w:rPr>
        <w:t xml:space="preserve">Figure </w:t>
      </w:r>
      <w:r>
        <w:rPr>
          <w:rFonts w:cs="Microsoft Sans Serif"/>
        </w:rPr>
        <w:t>2.</w:t>
      </w:r>
      <w:r w:rsidR="00D92C65">
        <w:rPr>
          <w:rFonts w:cs="Microsoft Sans Serif"/>
        </w:rPr>
        <w:t>8</w:t>
      </w:r>
      <w:r w:rsidRPr="005A6E60">
        <w:rPr>
          <w:rFonts w:cs="Microsoft Sans Serif"/>
        </w:rPr>
        <w:t xml:space="preserve"> Project Team Composition and Roles</w:t>
      </w:r>
    </w:p>
    <w:p w14:paraId="42614851" w14:textId="77777777" w:rsidR="00D81313" w:rsidRPr="005A6E60" w:rsidRDefault="00D81313" w:rsidP="00A254E2">
      <w:pPr>
        <w:pStyle w:val="SmallBodyText"/>
      </w:pPr>
      <w:r w:rsidRPr="0035423C">
        <w:rPr>
          <w:noProof/>
          <w:lang w:eastAsia="en-GB"/>
        </w:rPr>
        <w:drawing>
          <wp:inline distT="0" distB="0" distL="0" distR="0" wp14:anchorId="29201468" wp14:editId="4EBBB079">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FD80A" w14:textId="77777777" w:rsidR="00D81313" w:rsidRPr="00D81313" w:rsidRDefault="00D81313" w:rsidP="00A254E2">
      <w:pPr>
        <w:pStyle w:val="SmallBodyText"/>
      </w:pPr>
    </w:p>
    <w:p w14:paraId="5CA4E475" w14:textId="77777777" w:rsidR="00B63F23" w:rsidRDefault="00B63F23" w:rsidP="00A254E2">
      <w:pPr>
        <w:pStyle w:val="Heading2"/>
      </w:pPr>
      <w:bookmarkStart w:id="53" w:name="_Toc461017392"/>
      <w:bookmarkStart w:id="54" w:name="_Toc496792104"/>
      <w:bookmarkStart w:id="55" w:name="_Toc89031099"/>
      <w:r w:rsidRPr="00651F3F">
        <w:t>Cost Structure</w:t>
      </w:r>
      <w:bookmarkEnd w:id="53"/>
      <w:bookmarkEnd w:id="54"/>
      <w:bookmarkEnd w:id="55"/>
    </w:p>
    <w:p w14:paraId="4519D208" w14:textId="05DF368D" w:rsidR="00281E1C" w:rsidRDefault="00B63F23" w:rsidP="00281E1C">
      <w:pPr>
        <w:pStyle w:val="SmallBodyText"/>
      </w:pPr>
      <w:r w:rsidRPr="00212CA0">
        <w:t>The key cost</w:t>
      </w:r>
      <w:r w:rsidR="00AA7389">
        <w:t xml:space="preserve"> elements</w:t>
      </w:r>
      <w:r w:rsidRPr="00212CA0">
        <w:t xml:space="preserve"> </w:t>
      </w:r>
      <w:r w:rsidR="00AA7389">
        <w:t xml:space="preserve">to run the </w:t>
      </w:r>
      <w:r w:rsidR="00AA7389" w:rsidRPr="002750BC">
        <w:rPr>
          <w:color w:val="FF0000"/>
        </w:rPr>
        <w:t xml:space="preserve">product /service </w:t>
      </w:r>
      <w:r w:rsidR="001C457D" w:rsidRPr="00212CA0">
        <w:t xml:space="preserve">during the commercial stage </w:t>
      </w:r>
      <w:r w:rsidRPr="00212CA0">
        <w:t xml:space="preserve">are presented in </w:t>
      </w:r>
      <w:r w:rsidR="00281E1C">
        <w:t>“Table 1. Sales of products/services”, “</w:t>
      </w:r>
      <w:r w:rsidR="00281E1C" w:rsidRPr="00281E1C">
        <w:t>Table 2. Profit and Loss</w:t>
      </w:r>
      <w:r w:rsidR="00281E1C">
        <w:t>” and “</w:t>
      </w:r>
      <w:r w:rsidR="00281E1C" w:rsidRPr="00281E1C">
        <w:t>Table 3. Human resource costs per year per full time employee</w:t>
      </w:r>
      <w:r w:rsidR="00281E1C">
        <w:t xml:space="preserve">” in the </w:t>
      </w:r>
      <w:r w:rsidR="00AA38AF">
        <w:t>Cashflow</w:t>
      </w:r>
      <w:r w:rsidR="00281E1C">
        <w:t xml:space="preserve"> Forecast Workbook. </w:t>
      </w:r>
    </w:p>
    <w:p w14:paraId="37DD8D92" w14:textId="29E87B41" w:rsidR="00B63F23" w:rsidRPr="00A254E2" w:rsidRDefault="00281E1C" w:rsidP="00A254E2">
      <w:pPr>
        <w:pStyle w:val="Instruction"/>
      </w:pPr>
      <w:r w:rsidRPr="004F5622">
        <w:t>Provide below the rationale for the assumptions that justify the costs and expenses (</w:t>
      </w:r>
      <w:r w:rsidR="00966A59" w:rsidRPr="004F5622">
        <w:t>yellow</w:t>
      </w:r>
      <w:r w:rsidRPr="004F5622">
        <w:t xml:space="preserve"> cells) for each Service Type.</w:t>
      </w:r>
      <w:r>
        <w:t xml:space="preserve"> </w:t>
      </w:r>
    </w:p>
    <w:p w14:paraId="55DF6825" w14:textId="77777777" w:rsidR="00B63F23" w:rsidRDefault="00B63F23" w:rsidP="00A254E2">
      <w:pPr>
        <w:pStyle w:val="Heading2"/>
      </w:pPr>
      <w:bookmarkStart w:id="56" w:name="_Toc461017393"/>
      <w:bookmarkStart w:id="57" w:name="_Toc496792105"/>
      <w:bookmarkStart w:id="58" w:name="_Toc89031100"/>
      <w:r w:rsidRPr="00A254E2">
        <w:t>Competitive</w:t>
      </w:r>
      <w:r w:rsidRPr="00342908">
        <w:t xml:space="preserve"> Landscape</w:t>
      </w:r>
      <w:bookmarkEnd w:id="56"/>
      <w:bookmarkEnd w:id="57"/>
      <w:bookmarkEnd w:id="58"/>
    </w:p>
    <w:p w14:paraId="1EE9B7F9" w14:textId="5FD7F137" w:rsidR="00B63F23" w:rsidRPr="00212CA0" w:rsidRDefault="00B63F23" w:rsidP="00410D83">
      <w:pPr>
        <w:pStyle w:val="SmallBodyText"/>
      </w:pPr>
      <w:r w:rsidRPr="00212CA0">
        <w:t xml:space="preserve">Our </w:t>
      </w:r>
      <w:r w:rsidR="00EB3FCB" w:rsidRPr="00410D83">
        <w:rPr>
          <w:color w:val="FF0000"/>
        </w:rPr>
        <w:t>product / service</w:t>
      </w:r>
      <w:r w:rsidRPr="00410D83">
        <w:rPr>
          <w:color w:val="FF0000"/>
        </w:rPr>
        <w:t xml:space="preserve"> </w:t>
      </w:r>
      <w:r w:rsidRPr="00212CA0">
        <w:t xml:space="preserve">is addressing the sector of </w:t>
      </w:r>
      <w:r w:rsidRPr="00410D83">
        <w:rPr>
          <w:color w:val="FF0000"/>
        </w:rPr>
        <w:t>…… (e.g. provide few examples)</w:t>
      </w:r>
      <w:r w:rsidRPr="00212CA0">
        <w:t xml:space="preserve">, which has the following characteristics: </w:t>
      </w:r>
      <w:r w:rsidRPr="00410D83">
        <w:rPr>
          <w:color w:val="FF0000"/>
        </w:rPr>
        <w:t>…. (e.g. geographical reach, trends, sales model)</w:t>
      </w:r>
      <w:r w:rsidRPr="00212CA0">
        <w:t xml:space="preserve">. </w:t>
      </w:r>
    </w:p>
    <w:p w14:paraId="07438C80" w14:textId="77777777" w:rsidR="00B63F23" w:rsidRPr="00212CA0" w:rsidRDefault="00B63F23" w:rsidP="00410D83">
      <w:pPr>
        <w:pStyle w:val="SmallBodyText"/>
      </w:pPr>
      <w:r w:rsidRPr="00212CA0">
        <w:t>Our key competitors and the nature of the competition are identified in the table below.</w:t>
      </w:r>
    </w:p>
    <w:p w14:paraId="35A387BD" w14:textId="2AD13ABE"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2.10</w:t>
      </w:r>
      <w:r w:rsidR="00074F52">
        <w:rPr>
          <w:rFonts w:cs="Microsoft Sans Serif"/>
        </w:rPr>
        <w:t>a</w:t>
      </w:r>
      <w:r w:rsidRPr="00212CA0">
        <w:rPr>
          <w:rFonts w:cs="Microsoft Sans Serif"/>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9"/>
        <w:gridCol w:w="4732"/>
        <w:gridCol w:w="1628"/>
        <w:gridCol w:w="1628"/>
      </w:tblGrid>
      <w:tr w:rsidR="00405466" w:rsidRPr="00212CA0" w14:paraId="2463798B" w14:textId="5FF035BF" w:rsidTr="000D340C">
        <w:trPr>
          <w:tblHeader/>
        </w:trPr>
        <w:tc>
          <w:tcPr>
            <w:tcW w:w="864" w:type="pct"/>
            <w:shd w:val="clear" w:color="auto" w:fill="auto"/>
            <w:vAlign w:val="center"/>
          </w:tcPr>
          <w:p w14:paraId="5D9B22F8" w14:textId="38F461E6" w:rsidR="00405466" w:rsidRPr="002E538D" w:rsidRDefault="00405466" w:rsidP="000D340C">
            <w:pPr>
              <w:keepNext/>
              <w:keepLines/>
              <w:spacing w:line="240" w:lineRule="auto"/>
              <w:rPr>
                <w:rFonts w:ascii="Arial" w:hAnsi="Arial" w:cs="Arial"/>
                <w:b/>
                <w:sz w:val="20"/>
              </w:rPr>
            </w:pPr>
            <w:r w:rsidRPr="002E538D">
              <w:rPr>
                <w:rFonts w:ascii="Arial" w:hAnsi="Arial" w:cs="Arial"/>
                <w:b/>
                <w:sz w:val="20"/>
              </w:rPr>
              <w:t>Competitor</w:t>
            </w:r>
          </w:p>
        </w:tc>
        <w:tc>
          <w:tcPr>
            <w:tcW w:w="2450" w:type="pct"/>
            <w:shd w:val="clear" w:color="auto" w:fill="auto"/>
            <w:vAlign w:val="center"/>
          </w:tcPr>
          <w:p w14:paraId="23995E9C" w14:textId="77777777" w:rsidR="00405466" w:rsidRPr="002E538D" w:rsidRDefault="00405466" w:rsidP="000D340C">
            <w:pPr>
              <w:keepNext/>
              <w:keepLines/>
              <w:spacing w:line="240" w:lineRule="auto"/>
              <w:rPr>
                <w:rFonts w:ascii="Arial" w:hAnsi="Arial" w:cs="Arial"/>
                <w:b/>
                <w:sz w:val="20"/>
              </w:rPr>
            </w:pPr>
            <w:r w:rsidRPr="002E538D">
              <w:rPr>
                <w:rFonts w:ascii="Arial" w:hAnsi="Arial" w:cs="Arial"/>
                <w:b/>
                <w:sz w:val="20"/>
              </w:rPr>
              <w:t>Nature of Competition</w:t>
            </w:r>
          </w:p>
        </w:tc>
        <w:tc>
          <w:tcPr>
            <w:tcW w:w="843" w:type="pct"/>
            <w:shd w:val="clear" w:color="auto" w:fill="auto"/>
            <w:vAlign w:val="center"/>
          </w:tcPr>
          <w:p w14:paraId="4DCF4A55" w14:textId="77777777" w:rsidR="00405466" w:rsidRPr="002E538D" w:rsidRDefault="00405466" w:rsidP="000D340C">
            <w:pPr>
              <w:keepNext/>
              <w:keepLines/>
              <w:spacing w:line="240" w:lineRule="auto"/>
              <w:rPr>
                <w:rFonts w:ascii="Arial" w:hAnsi="Arial" w:cs="Arial"/>
                <w:b/>
                <w:sz w:val="20"/>
              </w:rPr>
            </w:pPr>
            <w:r w:rsidRPr="002E538D">
              <w:rPr>
                <w:rFonts w:ascii="Arial" w:hAnsi="Arial" w:cs="Arial"/>
                <w:b/>
                <w:sz w:val="20"/>
              </w:rPr>
              <w:t>References</w:t>
            </w:r>
          </w:p>
        </w:tc>
        <w:tc>
          <w:tcPr>
            <w:tcW w:w="843" w:type="pct"/>
            <w:vAlign w:val="center"/>
          </w:tcPr>
          <w:p w14:paraId="1D4AC372" w14:textId="7AC55F61" w:rsidR="00405466" w:rsidRPr="002E538D" w:rsidRDefault="00405466" w:rsidP="000D340C">
            <w:pPr>
              <w:keepNext/>
              <w:keepLines/>
              <w:spacing w:line="240" w:lineRule="auto"/>
              <w:rPr>
                <w:rFonts w:ascii="Arial" w:hAnsi="Arial" w:cs="Arial"/>
                <w:b/>
                <w:sz w:val="20"/>
              </w:rPr>
            </w:pPr>
            <w:r w:rsidRPr="002E538D">
              <w:rPr>
                <w:rFonts w:ascii="Arial" w:hAnsi="Arial" w:cs="Arial"/>
                <w:b/>
                <w:sz w:val="20"/>
              </w:rPr>
              <w:t>Comparison with what Proposed</w:t>
            </w:r>
          </w:p>
        </w:tc>
      </w:tr>
      <w:tr w:rsidR="000D340C" w:rsidRPr="00212CA0" w14:paraId="570525F9" w14:textId="5838A4D5" w:rsidTr="000D340C">
        <w:tc>
          <w:tcPr>
            <w:tcW w:w="864" w:type="pct"/>
            <w:shd w:val="clear" w:color="auto" w:fill="auto"/>
            <w:vAlign w:val="center"/>
          </w:tcPr>
          <w:p w14:paraId="173A9B19"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2450" w:type="pct"/>
            <w:shd w:val="clear" w:color="auto" w:fill="auto"/>
            <w:vAlign w:val="center"/>
          </w:tcPr>
          <w:p w14:paraId="3E5CBA24"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shd w:val="clear" w:color="auto" w:fill="auto"/>
            <w:vAlign w:val="center"/>
          </w:tcPr>
          <w:p w14:paraId="065DC96E"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vAlign w:val="center"/>
          </w:tcPr>
          <w:p w14:paraId="101876F8" w14:textId="3CB4965B"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r>
      <w:tr w:rsidR="000D340C" w:rsidRPr="00212CA0" w14:paraId="0A6ACFEC" w14:textId="1598B7AD" w:rsidTr="000D340C">
        <w:tc>
          <w:tcPr>
            <w:tcW w:w="864" w:type="pct"/>
            <w:shd w:val="clear" w:color="auto" w:fill="auto"/>
            <w:vAlign w:val="center"/>
          </w:tcPr>
          <w:p w14:paraId="7B8EB751"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2450" w:type="pct"/>
            <w:shd w:val="clear" w:color="auto" w:fill="auto"/>
            <w:vAlign w:val="center"/>
          </w:tcPr>
          <w:p w14:paraId="2D1B93EA"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shd w:val="clear" w:color="auto" w:fill="auto"/>
            <w:vAlign w:val="center"/>
          </w:tcPr>
          <w:p w14:paraId="16064AA8"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vAlign w:val="center"/>
          </w:tcPr>
          <w:p w14:paraId="1ECB2870" w14:textId="76F8E2FE"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r>
      <w:tr w:rsidR="000D340C" w:rsidRPr="00212CA0" w14:paraId="7975FFE1" w14:textId="72DB1A30" w:rsidTr="000D340C">
        <w:tc>
          <w:tcPr>
            <w:tcW w:w="864" w:type="pct"/>
            <w:shd w:val="clear" w:color="auto" w:fill="auto"/>
            <w:vAlign w:val="center"/>
          </w:tcPr>
          <w:p w14:paraId="3EB74FC0"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2450" w:type="pct"/>
            <w:shd w:val="clear" w:color="auto" w:fill="auto"/>
            <w:vAlign w:val="center"/>
          </w:tcPr>
          <w:p w14:paraId="197B4960"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shd w:val="clear" w:color="auto" w:fill="auto"/>
            <w:vAlign w:val="center"/>
          </w:tcPr>
          <w:p w14:paraId="29BAAC70" w14:textId="77777777"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c>
          <w:tcPr>
            <w:tcW w:w="843" w:type="pct"/>
            <w:vAlign w:val="center"/>
          </w:tcPr>
          <w:p w14:paraId="5A88AAE8" w14:textId="4529247B" w:rsidR="000D340C" w:rsidRPr="002E538D" w:rsidRDefault="000D340C" w:rsidP="000D340C">
            <w:pPr>
              <w:keepNext/>
              <w:keepLines/>
              <w:spacing w:line="240" w:lineRule="auto"/>
              <w:rPr>
                <w:rFonts w:ascii="Arial" w:hAnsi="Arial" w:cs="Arial"/>
                <w:color w:val="FF0000"/>
                <w:sz w:val="20"/>
              </w:rPr>
            </w:pPr>
            <w:r w:rsidRPr="002E538D">
              <w:rPr>
                <w:rFonts w:ascii="Arial" w:hAnsi="Arial" w:cs="Arial"/>
                <w:color w:val="FF0000"/>
                <w:sz w:val="20"/>
              </w:rPr>
              <w:t>………</w:t>
            </w:r>
          </w:p>
        </w:tc>
      </w:tr>
    </w:tbl>
    <w:p w14:paraId="3EE6479C" w14:textId="77777777" w:rsidR="008F1FBB" w:rsidRPr="00212CA0" w:rsidRDefault="00B63F23" w:rsidP="004F5622">
      <w:pPr>
        <w:pStyle w:val="Instruction"/>
      </w:pPr>
      <w:r w:rsidRPr="00212CA0">
        <w:t xml:space="preserve">Indicate the nature of the competition for each of the identified competitors. For example, an existing or potential supplier of the same type of </w:t>
      </w:r>
      <w:r w:rsidR="00EB3FCB" w:rsidRPr="00212CA0">
        <w:t>product / service</w:t>
      </w:r>
      <w:r w:rsidRPr="00212CA0">
        <w:t xml:space="preserve">, an established supplier of similar </w:t>
      </w:r>
      <w:r w:rsidR="00EB3FCB" w:rsidRPr="00212CA0">
        <w:t>product / service</w:t>
      </w:r>
      <w:r w:rsidRPr="00212CA0">
        <w:t xml:space="preserve">, a new entrant to the market, an entity known or suspected to have plans to develop the same type of </w:t>
      </w:r>
      <w:r w:rsidR="00EB3FCB" w:rsidRPr="00212CA0">
        <w:t xml:space="preserve">product / </w:t>
      </w:r>
      <w:r w:rsidR="00EB3FCB" w:rsidRPr="00212CA0">
        <w:lastRenderedPageBreak/>
        <w:t>service</w:t>
      </w:r>
      <w:r w:rsidRPr="00212CA0">
        <w:t xml:space="preserve">, a market incumbent. Quantify the nature of the competition as far as possible (e.g. provide estimates of their market share, competitiveness in terms of pricing, etc.). </w:t>
      </w:r>
    </w:p>
    <w:p w14:paraId="235602AA" w14:textId="77777777" w:rsidR="009D0759" w:rsidRPr="00212CA0" w:rsidRDefault="00B63F23" w:rsidP="004F5622">
      <w:pPr>
        <w:pStyle w:val="Instruction"/>
      </w:pPr>
      <w:r w:rsidRPr="00212CA0">
        <w:t>Provide references to substantiate your assessment of the competition (e.g. web links, references to market analyses, data sheets, etc.).</w:t>
      </w:r>
    </w:p>
    <w:p w14:paraId="63B9DFE2" w14:textId="278E4E6B" w:rsidR="00600CD8" w:rsidRPr="004F5622" w:rsidRDefault="0086232C" w:rsidP="004F5622">
      <w:pPr>
        <w:pStyle w:val="Instruction"/>
      </w:pPr>
      <w:r w:rsidRPr="00212CA0">
        <w:t xml:space="preserve">Please note that statements such as “There is no such </w:t>
      </w:r>
      <w:r w:rsidR="00EB3FCB" w:rsidRPr="00212CA0">
        <w:t>product / service</w:t>
      </w:r>
      <w:r w:rsidRPr="00212CA0">
        <w:t xml:space="preserve">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 </w:t>
      </w:r>
    </w:p>
    <w:p w14:paraId="6CCEC774" w14:textId="77777777" w:rsidR="00B63F23" w:rsidRPr="00212CA0" w:rsidRDefault="00B63F23" w:rsidP="00410D83">
      <w:pPr>
        <w:pStyle w:val="SmallBodyText"/>
      </w:pPr>
      <w:r w:rsidRPr="00212CA0">
        <w:t xml:space="preserve">Our key competitive differentiations are summarised in the following table. </w:t>
      </w:r>
    </w:p>
    <w:p w14:paraId="02E754EB" w14:textId="0AE1491F" w:rsidR="00B63F23" w:rsidRPr="00212CA0" w:rsidRDefault="00B63F23" w:rsidP="00B63F23">
      <w:pPr>
        <w:pStyle w:val="Caption"/>
        <w:keepNext/>
        <w:rPr>
          <w:rFonts w:cs="Microsoft Sans Serif"/>
        </w:rPr>
      </w:pPr>
      <w:r w:rsidRPr="00212CA0">
        <w:rPr>
          <w:rFonts w:cs="Microsoft Sans Serif"/>
        </w:rPr>
        <w:t>Table</w:t>
      </w:r>
      <w:r w:rsidR="00074F52">
        <w:rPr>
          <w:rFonts w:cs="Microsoft Sans Serif"/>
        </w:rPr>
        <w:t xml:space="preserve"> 2.10b </w:t>
      </w:r>
      <w:r w:rsidRPr="00212CA0">
        <w:rPr>
          <w:rFonts w:cs="Microsoft Sans Serif"/>
        </w:rPr>
        <w:t>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212CA0" w14:paraId="2226EFAD" w14:textId="77777777" w:rsidTr="0043193A">
        <w:trPr>
          <w:trHeight w:val="1134"/>
        </w:trPr>
        <w:tc>
          <w:tcPr>
            <w:tcW w:w="2500" w:type="pct"/>
            <w:shd w:val="clear" w:color="auto" w:fill="auto"/>
          </w:tcPr>
          <w:p w14:paraId="7FB15C09" w14:textId="77777777" w:rsidR="00B63F23" w:rsidRPr="002E538D" w:rsidRDefault="00B63F23" w:rsidP="0043193A">
            <w:pPr>
              <w:pStyle w:val="ListParagraph"/>
              <w:keepNext/>
              <w:spacing w:line="240" w:lineRule="auto"/>
              <w:ind w:left="0"/>
              <w:rPr>
                <w:rFonts w:ascii="Arial" w:hAnsi="Arial" w:cs="Arial"/>
                <w:b/>
                <w:sz w:val="20"/>
              </w:rPr>
            </w:pPr>
            <w:r w:rsidRPr="002E538D">
              <w:rPr>
                <w:rFonts w:ascii="Arial" w:hAnsi="Arial" w:cs="Arial"/>
                <w:b/>
                <w:sz w:val="20"/>
              </w:rPr>
              <w:t>STRENGTHS</w:t>
            </w:r>
          </w:p>
          <w:p w14:paraId="5224CCF7" w14:textId="77777777" w:rsidR="00B63F23" w:rsidRPr="002E538D" w:rsidRDefault="00B63F23" w:rsidP="0043193A">
            <w:pPr>
              <w:keepNext/>
              <w:spacing w:line="240" w:lineRule="auto"/>
              <w:rPr>
                <w:rFonts w:ascii="Arial" w:hAnsi="Arial" w:cs="Arial"/>
                <w:sz w:val="20"/>
              </w:rPr>
            </w:pPr>
            <w:r w:rsidRPr="002E538D">
              <w:rPr>
                <w:rFonts w:ascii="Arial" w:hAnsi="Arial" w:cs="Arial"/>
                <w:color w:val="FF0000"/>
                <w:sz w:val="20"/>
              </w:rPr>
              <w:t>- List of strengths</w:t>
            </w:r>
          </w:p>
        </w:tc>
        <w:tc>
          <w:tcPr>
            <w:tcW w:w="2500" w:type="pct"/>
            <w:shd w:val="clear" w:color="auto" w:fill="auto"/>
          </w:tcPr>
          <w:p w14:paraId="68D80EB2" w14:textId="77777777" w:rsidR="00B63F23" w:rsidRPr="002E538D" w:rsidRDefault="00B63F23" w:rsidP="0043193A">
            <w:pPr>
              <w:pStyle w:val="ListParagraph"/>
              <w:keepNext/>
              <w:spacing w:line="240" w:lineRule="auto"/>
              <w:ind w:left="0"/>
              <w:rPr>
                <w:rFonts w:ascii="Arial" w:hAnsi="Arial" w:cs="Arial"/>
                <w:b/>
                <w:sz w:val="20"/>
              </w:rPr>
            </w:pPr>
            <w:r w:rsidRPr="002E538D">
              <w:rPr>
                <w:rFonts w:ascii="Arial" w:hAnsi="Arial" w:cs="Arial"/>
                <w:b/>
                <w:sz w:val="20"/>
              </w:rPr>
              <w:t xml:space="preserve">WEAKNESSES </w:t>
            </w:r>
          </w:p>
          <w:p w14:paraId="43B8C33E" w14:textId="77777777" w:rsidR="00B63F23" w:rsidRPr="002E538D" w:rsidRDefault="00B63F23" w:rsidP="0043193A">
            <w:pPr>
              <w:pStyle w:val="ListParagraph"/>
              <w:keepNext/>
              <w:spacing w:line="240" w:lineRule="auto"/>
              <w:ind w:left="0"/>
              <w:rPr>
                <w:rFonts w:ascii="Arial" w:hAnsi="Arial" w:cs="Arial"/>
                <w:sz w:val="20"/>
              </w:rPr>
            </w:pPr>
            <w:r w:rsidRPr="002E538D">
              <w:rPr>
                <w:rFonts w:ascii="Arial" w:hAnsi="Arial" w:cs="Arial"/>
                <w:color w:val="FF0000"/>
                <w:sz w:val="20"/>
              </w:rPr>
              <w:t>- List of weaknesses</w:t>
            </w:r>
          </w:p>
        </w:tc>
      </w:tr>
      <w:tr w:rsidR="00B63F23" w:rsidRPr="00212CA0" w14:paraId="7C76ECC8" w14:textId="77777777" w:rsidTr="0043193A">
        <w:trPr>
          <w:trHeight w:val="1134"/>
        </w:trPr>
        <w:tc>
          <w:tcPr>
            <w:tcW w:w="2500" w:type="pct"/>
            <w:shd w:val="clear" w:color="auto" w:fill="auto"/>
          </w:tcPr>
          <w:p w14:paraId="4AC584A2" w14:textId="77777777" w:rsidR="00B63F23" w:rsidRPr="002E538D" w:rsidRDefault="00B63F23" w:rsidP="0043193A">
            <w:pPr>
              <w:pStyle w:val="ListParagraph"/>
              <w:spacing w:line="240" w:lineRule="auto"/>
              <w:ind w:left="0"/>
              <w:rPr>
                <w:rFonts w:ascii="Arial" w:hAnsi="Arial" w:cs="Arial"/>
                <w:sz w:val="20"/>
              </w:rPr>
            </w:pPr>
            <w:r w:rsidRPr="002E538D">
              <w:rPr>
                <w:rFonts w:ascii="Arial" w:hAnsi="Arial" w:cs="Arial"/>
                <w:b/>
                <w:sz w:val="20"/>
              </w:rPr>
              <w:t>OPPORTUNITIES</w:t>
            </w:r>
            <w:r w:rsidRPr="002E538D">
              <w:rPr>
                <w:rFonts w:ascii="Arial" w:hAnsi="Arial" w:cs="Arial"/>
                <w:sz w:val="20"/>
              </w:rPr>
              <w:br/>
            </w:r>
            <w:r w:rsidRPr="002E538D">
              <w:rPr>
                <w:rFonts w:ascii="Arial" w:hAnsi="Arial" w:cs="Arial"/>
                <w:color w:val="FF0000"/>
                <w:sz w:val="20"/>
              </w:rPr>
              <w:t>- List of opportunities</w:t>
            </w:r>
          </w:p>
        </w:tc>
        <w:tc>
          <w:tcPr>
            <w:tcW w:w="2500" w:type="pct"/>
            <w:shd w:val="clear" w:color="auto" w:fill="auto"/>
          </w:tcPr>
          <w:p w14:paraId="167E0AF4" w14:textId="77777777" w:rsidR="00B63F23" w:rsidRPr="002E538D" w:rsidRDefault="00B63F23" w:rsidP="0043193A">
            <w:pPr>
              <w:pStyle w:val="ListParagraph"/>
              <w:spacing w:line="240" w:lineRule="auto"/>
              <w:ind w:left="0"/>
              <w:rPr>
                <w:rFonts w:ascii="Arial" w:hAnsi="Arial" w:cs="Arial"/>
                <w:sz w:val="20"/>
              </w:rPr>
            </w:pPr>
            <w:r w:rsidRPr="002E538D">
              <w:rPr>
                <w:rFonts w:ascii="Arial" w:hAnsi="Arial" w:cs="Arial"/>
                <w:b/>
                <w:sz w:val="20"/>
              </w:rPr>
              <w:t>THREATS</w:t>
            </w:r>
            <w:r w:rsidRPr="002E538D">
              <w:rPr>
                <w:rFonts w:ascii="Arial" w:hAnsi="Arial" w:cs="Arial"/>
                <w:sz w:val="20"/>
              </w:rPr>
              <w:br/>
            </w:r>
            <w:r w:rsidRPr="002E538D">
              <w:rPr>
                <w:rFonts w:ascii="Arial" w:hAnsi="Arial" w:cs="Arial"/>
                <w:color w:val="FF0000"/>
                <w:sz w:val="20"/>
              </w:rPr>
              <w:t>- List of threats</w:t>
            </w:r>
          </w:p>
        </w:tc>
      </w:tr>
    </w:tbl>
    <w:p w14:paraId="72F068DD" w14:textId="05D09957" w:rsidR="008D492F" w:rsidRDefault="00B63F23" w:rsidP="00797020">
      <w:pPr>
        <w:pStyle w:val="Instruction"/>
      </w:pPr>
      <w:r w:rsidRPr="00212CA0">
        <w:t xml:space="preserve">Strengths are characteristics that give you an advantage over your competitors. Weaknesses are characteristics that place you at a disadvantage with respect to the competition. Opportunities are (usually external) elements that you could exploit to improve your business prospects. Threats are elements (e.g. external influences) that could threaten your business prospects. Add supplementary material as necessary to fully describe the competitive environment. </w:t>
      </w:r>
      <w:r w:rsidR="001C4C50" w:rsidRPr="00212CA0">
        <w:t>Based on</w:t>
      </w:r>
      <w:r w:rsidRPr="00212CA0">
        <w:t xml:space="preserve"> the SWOT analysis, please identify your strategic options to achieve the commercial goals.</w:t>
      </w:r>
    </w:p>
    <w:p w14:paraId="61B523D0" w14:textId="77777777" w:rsidR="00B63F23" w:rsidRPr="00342908" w:rsidRDefault="00B63F23" w:rsidP="00A254E2">
      <w:pPr>
        <w:pStyle w:val="Heading2"/>
        <w:rPr>
          <w:rFonts w:cs="Microsoft Sans Serif"/>
        </w:rPr>
      </w:pPr>
      <w:bookmarkStart w:id="59" w:name="_Toc461017394"/>
      <w:bookmarkStart w:id="60" w:name="_Toc496792106"/>
      <w:bookmarkStart w:id="61" w:name="_Toc89031101"/>
      <w:r w:rsidRPr="00342908">
        <w:rPr>
          <w:rFonts w:cs="Microsoft Sans Serif"/>
        </w:rPr>
        <w:t>Market Analysis</w:t>
      </w:r>
      <w:bookmarkEnd w:id="59"/>
      <w:bookmarkEnd w:id="60"/>
      <w:bookmarkEnd w:id="61"/>
    </w:p>
    <w:p w14:paraId="7D2BD2CD" w14:textId="77777777" w:rsidR="0058189E" w:rsidRPr="00212CA0" w:rsidRDefault="0058189E" w:rsidP="00410D83">
      <w:pPr>
        <w:pStyle w:val="SmallBodyText"/>
      </w:pPr>
      <w:r w:rsidRPr="00212CA0">
        <w:t>The market</w:t>
      </w:r>
      <w:r w:rsidR="00B07CD2" w:rsidRPr="00212CA0">
        <w:t xml:space="preserve"> segment(s)</w:t>
      </w:r>
      <w:r w:rsidRPr="00212CA0">
        <w:t xml:space="preserve">, its size and the geographical reach are: </w:t>
      </w:r>
      <w:r w:rsidRPr="00212CA0">
        <w:rPr>
          <w:highlight w:val="magenta"/>
        </w:rPr>
        <w:t>[from AP.3.1]</w:t>
      </w:r>
    </w:p>
    <w:p w14:paraId="1543066D" w14:textId="77777777" w:rsidR="0058189E" w:rsidRPr="00212CA0" w:rsidRDefault="0058189E" w:rsidP="00410D83">
      <w:pPr>
        <w:pStyle w:val="SmallBodyText"/>
      </w:pPr>
    </w:p>
    <w:p w14:paraId="475A3221" w14:textId="77777777" w:rsidR="00B63F23" w:rsidRPr="00212CA0" w:rsidRDefault="00B63F23" w:rsidP="00410D83">
      <w:pPr>
        <w:pStyle w:val="SmallBodyText"/>
      </w:pPr>
      <w:r w:rsidRPr="00212CA0">
        <w:t xml:space="preserve">The position of our </w:t>
      </w:r>
      <w:r w:rsidR="00EB3FCB" w:rsidRPr="00212CA0">
        <w:rPr>
          <w:color w:val="FF0000"/>
        </w:rPr>
        <w:t>product / service</w:t>
      </w:r>
      <w:r w:rsidRPr="00212CA0">
        <w:rPr>
          <w:color w:val="FF0000"/>
        </w:rPr>
        <w:t xml:space="preserve"> </w:t>
      </w:r>
      <w:r w:rsidRPr="00212CA0">
        <w:t>in the market is summarised in the matrix below.</w:t>
      </w:r>
    </w:p>
    <w:p w14:paraId="7E588501" w14:textId="754746DA" w:rsidR="00B63F23" w:rsidRPr="00212CA0" w:rsidRDefault="00B63F23" w:rsidP="002750BC">
      <w:pPr>
        <w:pStyle w:val="Caption"/>
        <w:keepNext/>
        <w:rPr>
          <w:rFonts w:cs="Microsoft Sans Serif"/>
        </w:rPr>
      </w:pPr>
      <w:r w:rsidRPr="00212CA0">
        <w:rPr>
          <w:rFonts w:cs="Microsoft Sans Serif"/>
        </w:rPr>
        <w:t>Table</w:t>
      </w:r>
      <w:r w:rsidR="00074F52">
        <w:rPr>
          <w:rFonts w:cs="Microsoft Sans Serif"/>
        </w:rPr>
        <w:t xml:space="preserve"> 2.11</w:t>
      </w:r>
      <w:r w:rsidRPr="00212CA0">
        <w:rPr>
          <w:rFonts w:cs="Microsoft Sans Serif"/>
        </w:rPr>
        <w:t xml:space="preserve"> Market positioning</w:t>
      </w:r>
    </w:p>
    <w:tbl>
      <w:tblPr>
        <w:tblStyle w:val="TableGrid"/>
        <w:tblW w:w="0" w:type="auto"/>
        <w:jc w:val="center"/>
        <w:tblLook w:val="04A0" w:firstRow="1" w:lastRow="0" w:firstColumn="1" w:lastColumn="0" w:noHBand="0" w:noVBand="1"/>
      </w:tblPr>
      <w:tblGrid>
        <w:gridCol w:w="1502"/>
        <w:gridCol w:w="1503"/>
        <w:gridCol w:w="1502"/>
        <w:gridCol w:w="1502"/>
        <w:gridCol w:w="1506"/>
      </w:tblGrid>
      <w:tr w:rsidR="00B63F23" w:rsidRPr="00212CA0" w14:paraId="2428DF75" w14:textId="77777777" w:rsidTr="0023302E">
        <w:trPr>
          <w:trHeight w:val="498"/>
          <w:jc w:val="center"/>
        </w:trPr>
        <w:tc>
          <w:tcPr>
            <w:tcW w:w="1502" w:type="dxa"/>
            <w:vMerge w:val="restart"/>
            <w:shd w:val="clear" w:color="auto" w:fill="F2DBDB" w:themeFill="accent2" w:themeFillTint="33"/>
            <w:vAlign w:val="center"/>
          </w:tcPr>
          <w:p w14:paraId="24F37997" w14:textId="77777777" w:rsidR="00B63F23" w:rsidRPr="00212CA0" w:rsidRDefault="00B63F23" w:rsidP="0043193A">
            <w:pPr>
              <w:jc w:val="center"/>
              <w:rPr>
                <w:rFonts w:cs="Microsoft Sans Serif"/>
                <w:sz w:val="18"/>
              </w:rPr>
            </w:pPr>
            <w:r w:rsidRPr="00212CA0">
              <w:rPr>
                <w:rFonts w:cs="Microsoft Sans Serif"/>
                <w:sz w:val="18"/>
              </w:rPr>
              <w:t>MARKETS</w:t>
            </w:r>
          </w:p>
        </w:tc>
        <w:tc>
          <w:tcPr>
            <w:tcW w:w="1503" w:type="dxa"/>
            <w:shd w:val="clear" w:color="auto" w:fill="F2DBDB" w:themeFill="accent2" w:themeFillTint="33"/>
            <w:vAlign w:val="center"/>
          </w:tcPr>
          <w:p w14:paraId="2B8C6402" w14:textId="77777777" w:rsidR="00B63F23" w:rsidRPr="00212CA0" w:rsidRDefault="00B63F23" w:rsidP="0043193A">
            <w:pPr>
              <w:jc w:val="center"/>
              <w:rPr>
                <w:rFonts w:cs="Microsoft Sans Serif"/>
                <w:sz w:val="18"/>
              </w:rPr>
            </w:pPr>
            <w:r w:rsidRPr="00212CA0">
              <w:rPr>
                <w:rFonts w:cs="Microsoft Sans Serif"/>
                <w:sz w:val="18"/>
              </w:rPr>
              <w:t>New</w:t>
            </w:r>
            <w:r w:rsidR="001E6B00" w:rsidRPr="00212CA0">
              <w:rPr>
                <w:rFonts w:cs="Microsoft Sans Serif"/>
                <w:sz w:val="18"/>
              </w:rPr>
              <w:t xml:space="preserve"> (MN)</w:t>
            </w:r>
          </w:p>
        </w:tc>
        <w:tc>
          <w:tcPr>
            <w:tcW w:w="1502" w:type="dxa"/>
            <w:vAlign w:val="center"/>
          </w:tcPr>
          <w:p w14:paraId="43E56583" w14:textId="77777777" w:rsidR="00B63F23" w:rsidRPr="00212CA0" w:rsidRDefault="008F1FBB" w:rsidP="0043193A">
            <w:pPr>
              <w:jc w:val="center"/>
              <w:rPr>
                <w:rFonts w:cs="Microsoft Sans Serif"/>
                <w:color w:val="FF0000"/>
                <w:sz w:val="16"/>
              </w:rPr>
            </w:pPr>
            <w:r w:rsidRPr="00212CA0">
              <w:rPr>
                <w:rFonts w:cs="Microsoft Sans Serif"/>
                <w:color w:val="FF0000"/>
                <w:sz w:val="16"/>
              </w:rPr>
              <w:t>……….</w:t>
            </w:r>
          </w:p>
        </w:tc>
        <w:tc>
          <w:tcPr>
            <w:tcW w:w="1502" w:type="dxa"/>
            <w:vAlign w:val="center"/>
          </w:tcPr>
          <w:p w14:paraId="527422B0" w14:textId="77777777" w:rsidR="00B63F23" w:rsidRPr="00212CA0" w:rsidRDefault="008F1FBB" w:rsidP="008F1FBB">
            <w:pPr>
              <w:jc w:val="center"/>
              <w:rPr>
                <w:rFonts w:cs="Microsoft Sans Serif"/>
                <w:color w:val="FF0000"/>
                <w:sz w:val="16"/>
              </w:rPr>
            </w:pPr>
            <w:r w:rsidRPr="00212CA0">
              <w:rPr>
                <w:rFonts w:cs="Microsoft Sans Serif"/>
                <w:color w:val="FF0000"/>
                <w:sz w:val="16"/>
              </w:rPr>
              <w:t>……….</w:t>
            </w:r>
          </w:p>
        </w:tc>
        <w:tc>
          <w:tcPr>
            <w:tcW w:w="1506" w:type="dxa"/>
            <w:vAlign w:val="center"/>
          </w:tcPr>
          <w:p w14:paraId="4C639A72" w14:textId="77777777" w:rsidR="00B63F23" w:rsidRPr="00212CA0" w:rsidRDefault="009E6570" w:rsidP="008F1FBB">
            <w:pPr>
              <w:jc w:val="center"/>
              <w:rPr>
                <w:rFonts w:cs="Microsoft Sans Serif"/>
                <w:color w:val="FF0000"/>
                <w:sz w:val="16"/>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33A8D3E3" w14:textId="77777777" w:rsidTr="0023302E">
        <w:trPr>
          <w:trHeight w:val="556"/>
          <w:jc w:val="center"/>
        </w:trPr>
        <w:tc>
          <w:tcPr>
            <w:tcW w:w="1502" w:type="dxa"/>
            <w:vMerge/>
            <w:shd w:val="clear" w:color="auto" w:fill="F2DBDB" w:themeFill="accent2" w:themeFillTint="33"/>
            <w:vAlign w:val="center"/>
          </w:tcPr>
          <w:p w14:paraId="4F114F63"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661F7888" w14:textId="77777777" w:rsidR="009E6570" w:rsidRPr="00212CA0" w:rsidRDefault="009E6570" w:rsidP="009E6570">
            <w:pPr>
              <w:jc w:val="center"/>
              <w:rPr>
                <w:rFonts w:cs="Microsoft Sans Serif"/>
                <w:sz w:val="18"/>
              </w:rPr>
            </w:pPr>
            <w:r w:rsidRPr="00212CA0">
              <w:rPr>
                <w:rFonts w:cs="Microsoft Sans Serif"/>
                <w:sz w:val="18"/>
              </w:rPr>
              <w:t>Adjacent (MA)</w:t>
            </w:r>
          </w:p>
        </w:tc>
        <w:tc>
          <w:tcPr>
            <w:tcW w:w="1502" w:type="dxa"/>
            <w:vAlign w:val="center"/>
          </w:tcPr>
          <w:p w14:paraId="605FE500"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59E12AE8"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2E37F46D" w14:textId="77777777" w:rsidR="009E6570" w:rsidRPr="00212CA0" w:rsidRDefault="009E6570" w:rsidP="008F1FBB">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62137F50" w14:textId="77777777" w:rsidTr="0023302E">
        <w:trPr>
          <w:trHeight w:val="528"/>
          <w:jc w:val="center"/>
        </w:trPr>
        <w:tc>
          <w:tcPr>
            <w:tcW w:w="1502" w:type="dxa"/>
            <w:vMerge/>
            <w:shd w:val="clear" w:color="auto" w:fill="F2DBDB" w:themeFill="accent2" w:themeFillTint="33"/>
            <w:vAlign w:val="center"/>
          </w:tcPr>
          <w:p w14:paraId="6ED58095"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0FB2BB29" w14:textId="77777777" w:rsidR="009E6570" w:rsidRPr="00212CA0" w:rsidRDefault="009E6570" w:rsidP="009E6570">
            <w:pPr>
              <w:jc w:val="center"/>
              <w:rPr>
                <w:rFonts w:cs="Microsoft Sans Serif"/>
                <w:sz w:val="18"/>
              </w:rPr>
            </w:pPr>
            <w:r w:rsidRPr="00212CA0">
              <w:rPr>
                <w:rFonts w:cs="Microsoft Sans Serif"/>
                <w:sz w:val="18"/>
              </w:rPr>
              <w:t>Existing (ME)</w:t>
            </w:r>
          </w:p>
        </w:tc>
        <w:tc>
          <w:tcPr>
            <w:tcW w:w="1502" w:type="dxa"/>
            <w:vAlign w:val="center"/>
          </w:tcPr>
          <w:p w14:paraId="56C2BE14"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0802E939"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72B9EF05" w14:textId="77777777" w:rsidR="009E6570" w:rsidRPr="00212CA0" w:rsidRDefault="009E6570" w:rsidP="009E6570">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5ACA003D" w14:textId="77777777" w:rsidTr="0023302E">
        <w:trPr>
          <w:trHeight w:val="528"/>
          <w:jc w:val="center"/>
        </w:trPr>
        <w:tc>
          <w:tcPr>
            <w:tcW w:w="3005" w:type="dxa"/>
            <w:gridSpan w:val="2"/>
            <w:vMerge w:val="restart"/>
            <w:vAlign w:val="center"/>
          </w:tcPr>
          <w:p w14:paraId="2107FA81" w14:textId="77777777" w:rsidR="009E6570" w:rsidRPr="00212CA0" w:rsidRDefault="009E6570" w:rsidP="009E6570">
            <w:pPr>
              <w:jc w:val="center"/>
              <w:rPr>
                <w:rFonts w:cs="Microsoft Sans Serif"/>
                <w:b/>
                <w:bCs/>
                <w:sz w:val="18"/>
              </w:rPr>
            </w:pPr>
          </w:p>
        </w:tc>
        <w:tc>
          <w:tcPr>
            <w:tcW w:w="1502" w:type="dxa"/>
            <w:shd w:val="clear" w:color="auto" w:fill="DAEEF3" w:themeFill="accent5" w:themeFillTint="33"/>
            <w:vAlign w:val="center"/>
          </w:tcPr>
          <w:p w14:paraId="4A21E38E" w14:textId="77777777" w:rsidR="009E6570" w:rsidRPr="00212CA0" w:rsidRDefault="009E6570" w:rsidP="009E6570">
            <w:pPr>
              <w:jc w:val="center"/>
              <w:rPr>
                <w:rFonts w:cs="Microsoft Sans Serif"/>
                <w:sz w:val="18"/>
              </w:rPr>
            </w:pPr>
            <w:r w:rsidRPr="00212CA0">
              <w:rPr>
                <w:rFonts w:cs="Microsoft Sans Serif"/>
                <w:sz w:val="18"/>
              </w:rPr>
              <w:t>Existing (PE)</w:t>
            </w:r>
          </w:p>
        </w:tc>
        <w:tc>
          <w:tcPr>
            <w:tcW w:w="1502" w:type="dxa"/>
            <w:shd w:val="clear" w:color="auto" w:fill="DAEEF3" w:themeFill="accent5" w:themeFillTint="33"/>
            <w:vAlign w:val="center"/>
          </w:tcPr>
          <w:p w14:paraId="11239D60" w14:textId="77777777" w:rsidR="009E6570" w:rsidRPr="00212CA0" w:rsidRDefault="009E6570" w:rsidP="009E6570">
            <w:pPr>
              <w:jc w:val="center"/>
              <w:rPr>
                <w:rFonts w:cs="Microsoft Sans Serif"/>
                <w:sz w:val="18"/>
              </w:rPr>
            </w:pPr>
            <w:r w:rsidRPr="00212CA0">
              <w:rPr>
                <w:rFonts w:cs="Microsoft Sans Serif"/>
                <w:sz w:val="18"/>
              </w:rPr>
              <w:t>Incremental (PI)</w:t>
            </w:r>
          </w:p>
        </w:tc>
        <w:tc>
          <w:tcPr>
            <w:tcW w:w="1506" w:type="dxa"/>
            <w:shd w:val="clear" w:color="auto" w:fill="DAEEF3" w:themeFill="accent5" w:themeFillTint="33"/>
            <w:vAlign w:val="center"/>
          </w:tcPr>
          <w:p w14:paraId="1E5916BD" w14:textId="77777777" w:rsidR="009E6570" w:rsidRPr="00212CA0" w:rsidRDefault="009E6570" w:rsidP="009E6570">
            <w:pPr>
              <w:jc w:val="center"/>
              <w:rPr>
                <w:rFonts w:cs="Microsoft Sans Serif"/>
                <w:sz w:val="18"/>
              </w:rPr>
            </w:pPr>
            <w:r w:rsidRPr="00212CA0">
              <w:rPr>
                <w:rFonts w:cs="Microsoft Sans Serif"/>
                <w:sz w:val="18"/>
              </w:rPr>
              <w:t>New (PN)</w:t>
            </w:r>
          </w:p>
        </w:tc>
      </w:tr>
      <w:tr w:rsidR="009E6570" w:rsidRPr="00212CA0" w14:paraId="50B35DBD" w14:textId="77777777" w:rsidTr="0023302E">
        <w:trPr>
          <w:trHeight w:val="528"/>
          <w:jc w:val="center"/>
        </w:trPr>
        <w:tc>
          <w:tcPr>
            <w:tcW w:w="3005" w:type="dxa"/>
            <w:gridSpan w:val="2"/>
            <w:vMerge/>
            <w:vAlign w:val="center"/>
          </w:tcPr>
          <w:p w14:paraId="12780B1D" w14:textId="77777777" w:rsidR="009E6570" w:rsidRPr="00212CA0" w:rsidRDefault="009E6570" w:rsidP="009E6570">
            <w:pPr>
              <w:jc w:val="center"/>
              <w:rPr>
                <w:rFonts w:cs="Microsoft Sans Serif"/>
                <w:b/>
                <w:bCs/>
                <w:sz w:val="18"/>
              </w:rPr>
            </w:pPr>
          </w:p>
        </w:tc>
        <w:tc>
          <w:tcPr>
            <w:tcW w:w="4510" w:type="dxa"/>
            <w:gridSpan w:val="3"/>
            <w:shd w:val="clear" w:color="auto" w:fill="DAEEF3" w:themeFill="accent5" w:themeFillTint="33"/>
            <w:vAlign w:val="center"/>
          </w:tcPr>
          <w:p w14:paraId="224F210B" w14:textId="77777777" w:rsidR="009E6570" w:rsidRPr="00212CA0" w:rsidRDefault="00EB3FCB" w:rsidP="009E6570">
            <w:pPr>
              <w:jc w:val="center"/>
              <w:rPr>
                <w:rFonts w:cs="Microsoft Sans Serif"/>
                <w:sz w:val="18"/>
              </w:rPr>
            </w:pPr>
            <w:r w:rsidRPr="00212CA0">
              <w:rPr>
                <w:rFonts w:cs="Microsoft Sans Serif"/>
                <w:sz w:val="18"/>
              </w:rPr>
              <w:t>PRODUCT / SERVICE</w:t>
            </w:r>
          </w:p>
        </w:tc>
      </w:tr>
    </w:tbl>
    <w:p w14:paraId="436FE646" w14:textId="77777777" w:rsidR="00A367CC" w:rsidRPr="004F5622" w:rsidRDefault="00A367CC" w:rsidP="004F5622">
      <w:pPr>
        <w:pStyle w:val="Instruction"/>
      </w:pPr>
      <w:r w:rsidRPr="00212CA0">
        <w:t xml:space="preserve">For example, if the </w:t>
      </w:r>
      <w:r w:rsidR="00EB3FCB" w:rsidRPr="00212CA0">
        <w:t>product / service</w:t>
      </w:r>
      <w:r w:rsidRPr="00212CA0">
        <w:t xml:space="preserve"> tries to resolve a potential need not yet expressed by users, the market positioning will be New, and shall be indicated accordingly in the above table</w:t>
      </w:r>
      <w:r w:rsidR="009E6570" w:rsidRPr="00212CA0">
        <w:t xml:space="preserve"> (MN)</w:t>
      </w:r>
      <w:r w:rsidRPr="00212CA0">
        <w:t xml:space="preserve">.  If the intended project tries to improve (e.g. by increasing features, reducing costs) a </w:t>
      </w:r>
      <w:r w:rsidR="00EB3FCB" w:rsidRPr="00212CA0">
        <w:t>product / service</w:t>
      </w:r>
      <w:r w:rsidRPr="00212CA0">
        <w:t xml:space="preserve">, the </w:t>
      </w:r>
      <w:r w:rsidR="00EB3FCB" w:rsidRPr="00212CA0">
        <w:t>product / service</w:t>
      </w:r>
      <w:r w:rsidRPr="00212CA0">
        <w:t xml:space="preserve"> </w:t>
      </w:r>
      <w:r w:rsidRPr="00212CA0">
        <w:lastRenderedPageBreak/>
        <w:t>positioning will be existing</w:t>
      </w:r>
      <w:r w:rsidR="009E6570" w:rsidRPr="00212CA0">
        <w:t xml:space="preserve"> (PE). Possible combinations of Markets</w:t>
      </w:r>
      <w:r w:rsidR="00F61180">
        <w:t xml:space="preserve"> </w:t>
      </w:r>
      <w:r w:rsidR="009E6570" w:rsidRPr="00212CA0">
        <w:t>/</w:t>
      </w:r>
      <w:r w:rsidR="00F61180">
        <w:t xml:space="preserve"> </w:t>
      </w:r>
      <w:r w:rsidR="00EB3FCB" w:rsidRPr="00212CA0">
        <w:t>Product / service</w:t>
      </w:r>
      <w:r w:rsidR="009E6570" w:rsidRPr="00212CA0">
        <w:t xml:space="preserve">s shall be marked in the table (either with a “X”, or with the name of the </w:t>
      </w:r>
      <w:r w:rsidR="00EB3FCB" w:rsidRPr="00212CA0">
        <w:t>product / service</w:t>
      </w:r>
      <w:r w:rsidR="009E6570" w:rsidRPr="00212CA0">
        <w:t>) as appropriate</w:t>
      </w:r>
      <w:r w:rsidRPr="00212CA0">
        <w:t>.</w:t>
      </w:r>
      <w:r w:rsidR="009E6570" w:rsidRPr="004F5622">
        <w:t xml:space="preserve"> </w:t>
      </w:r>
    </w:p>
    <w:p w14:paraId="36E1D7A2" w14:textId="77777777" w:rsidR="00A367CC" w:rsidRPr="00212CA0" w:rsidRDefault="00A367CC" w:rsidP="00B63F23">
      <w:pPr>
        <w:rPr>
          <w:rFonts w:cs="Microsoft Sans Serif"/>
          <w:sz w:val="20"/>
          <w:szCs w:val="20"/>
        </w:rPr>
      </w:pPr>
    </w:p>
    <w:p w14:paraId="2FB43D65" w14:textId="4C846F9D" w:rsidR="00966A59" w:rsidRDefault="00C41B5D" w:rsidP="00966A59">
      <w:pPr>
        <w:pStyle w:val="SmallBodyText"/>
      </w:pPr>
      <w:r w:rsidRPr="00212CA0">
        <w:t>In terms of the market, o</w:t>
      </w:r>
      <w:r w:rsidR="00B63F23" w:rsidRPr="00212CA0">
        <w:t xml:space="preserve">ur projection </w:t>
      </w:r>
      <w:r w:rsidRPr="00212CA0">
        <w:t>is</w:t>
      </w:r>
      <w:r w:rsidR="00B63F23" w:rsidRPr="00212CA0">
        <w:t xml:space="preserve"> to capture in the short</w:t>
      </w:r>
      <w:r w:rsidRPr="00212CA0">
        <w:t>-</w:t>
      </w:r>
      <w:r w:rsidR="00B63F23" w:rsidRPr="00212CA0">
        <w:t xml:space="preserve">term for each of the identified customer segments </w:t>
      </w:r>
      <w:r w:rsidR="00966A59">
        <w:t xml:space="preserve">in presented in ‘Table 1. Sales of products/services” in the </w:t>
      </w:r>
      <w:r w:rsidR="00AA38AF">
        <w:t>Cashflow</w:t>
      </w:r>
      <w:r w:rsidR="00966A59">
        <w:t xml:space="preserve"> Forecast Workbook. </w:t>
      </w:r>
    </w:p>
    <w:p w14:paraId="0FBAA8F0" w14:textId="77777777" w:rsidR="002E538D" w:rsidRDefault="002E538D" w:rsidP="00966A59">
      <w:pPr>
        <w:pStyle w:val="SmallBodyText"/>
      </w:pPr>
    </w:p>
    <w:p w14:paraId="30A41E57" w14:textId="3F81DA8F" w:rsidR="00966A59" w:rsidRPr="00212CA0" w:rsidRDefault="00966A59" w:rsidP="004F5622">
      <w:pPr>
        <w:pStyle w:val="Instruction"/>
      </w:pPr>
      <w:r w:rsidRPr="004F5622">
        <w:t>Provide below the rationale for the assumptions that justify the units sold (tallow cells) for each Service Type.</w:t>
      </w:r>
      <w:r>
        <w:t xml:space="preserve"> </w:t>
      </w:r>
    </w:p>
    <w:p w14:paraId="74D24A8F" w14:textId="53B471F4" w:rsidR="00966A59" w:rsidRPr="002E538D" w:rsidRDefault="002E538D" w:rsidP="00410D83">
      <w:pPr>
        <w:pStyle w:val="SmallBodyText"/>
        <w:rPr>
          <w:bCs/>
        </w:rPr>
      </w:pPr>
      <w:r w:rsidRPr="002E538D">
        <w:rPr>
          <w:bCs/>
        </w:rPr>
        <w:t>The assumptions behind the above sales projection are</w:t>
      </w:r>
      <w:r w:rsidRPr="002E538D">
        <w:rPr>
          <w:bCs/>
          <w:color w:val="FF0000"/>
        </w:rPr>
        <w:t xml:space="preserve"> …</w:t>
      </w:r>
    </w:p>
    <w:p w14:paraId="5B8C1665" w14:textId="77777777" w:rsidR="00D35E56" w:rsidRPr="00342908" w:rsidRDefault="00D35E56" w:rsidP="00830B7D">
      <w:pPr>
        <w:pStyle w:val="Heading2"/>
        <w:rPr>
          <w:rFonts w:cs="Microsoft Sans Serif"/>
        </w:rPr>
      </w:pPr>
      <w:bookmarkStart w:id="62" w:name="_Ref496619424"/>
      <w:bookmarkStart w:id="63" w:name="_Toc496792107"/>
      <w:bookmarkStart w:id="64" w:name="_Toc89031102"/>
      <w:r w:rsidRPr="00342908">
        <w:rPr>
          <w:rFonts w:cs="Microsoft Sans Serif"/>
        </w:rPr>
        <w:t>Exploitation Plan</w:t>
      </w:r>
      <w:bookmarkEnd w:id="62"/>
      <w:bookmarkEnd w:id="63"/>
      <w:bookmarkEnd w:id="64"/>
    </w:p>
    <w:p w14:paraId="5253CC10" w14:textId="77777777" w:rsidR="00D35E56" w:rsidRPr="00212CA0" w:rsidRDefault="00D35E56" w:rsidP="00410D83">
      <w:pPr>
        <w:pStyle w:val="SmallBodyText"/>
      </w:pPr>
      <w:r w:rsidRPr="00212CA0">
        <w:t xml:space="preserve">Time of commercial entry into the market and way forward to bring the activity results to commercial </w:t>
      </w:r>
      <w:r w:rsidR="00EB3FCB" w:rsidRPr="00212CA0">
        <w:rPr>
          <w:color w:val="FF0000"/>
        </w:rPr>
        <w:t>product / service</w:t>
      </w:r>
      <w:r w:rsidRPr="00212CA0">
        <w:t xml:space="preserve">: </w:t>
      </w:r>
      <w:r w:rsidRPr="00212CA0">
        <w:rPr>
          <w:highlight w:val="magenta"/>
        </w:rPr>
        <w:t>[from AP.3.5]</w:t>
      </w:r>
    </w:p>
    <w:p w14:paraId="673A754E" w14:textId="77777777" w:rsidR="00D35E56" w:rsidRPr="00212CA0" w:rsidRDefault="00D35E56" w:rsidP="00D35E56">
      <w:pPr>
        <w:spacing w:before="40" w:after="40" w:line="240" w:lineRule="auto"/>
        <w:rPr>
          <w:rFonts w:cs="Microsoft Sans Serif"/>
          <w:sz w:val="20"/>
          <w:lang w:val="en-US"/>
        </w:rPr>
      </w:pPr>
    </w:p>
    <w:p w14:paraId="70DD5654" w14:textId="77777777" w:rsidR="004F60E7" w:rsidRDefault="00D35E56" w:rsidP="004F60E7">
      <w:pPr>
        <w:pStyle w:val="SmallBodyText"/>
        <w:rPr>
          <w:highlight w:val="magenta"/>
        </w:rPr>
        <w:sectPr w:rsidR="004F60E7" w:rsidSect="00D56371">
          <w:headerReference w:type="even" r:id="rId18"/>
          <w:headerReference w:type="default" r:id="rId19"/>
          <w:footerReference w:type="even" r:id="rId20"/>
          <w:footerReference w:type="default" r:id="rId21"/>
          <w:headerReference w:type="first" r:id="rId22"/>
          <w:footerReference w:type="first" r:id="rId23"/>
          <w:pgSz w:w="11907" w:h="16840" w:code="9"/>
          <w:pgMar w:top="1860" w:right="1106" w:bottom="2835" w:left="1134" w:header="567" w:footer="1420" w:gutter="0"/>
          <w:pgNumType w:start="0"/>
          <w:cols w:space="708"/>
          <w:titlePg/>
          <w:docGrid w:linePitch="360"/>
        </w:sectPr>
      </w:pPr>
      <w:r w:rsidRPr="00212CA0">
        <w:t xml:space="preserve">Expected economic, social or environmental benefits inside and outside the consortium, and associated timescale: </w:t>
      </w:r>
      <w:r w:rsidRPr="00212CA0">
        <w:rPr>
          <w:highlight w:val="magenta"/>
        </w:rPr>
        <w:t>[from AP.3.6]</w:t>
      </w:r>
      <w:bookmarkStart w:id="65" w:name="_Toc461017395"/>
      <w:bookmarkStart w:id="66" w:name="_Toc496792108"/>
    </w:p>
    <w:p w14:paraId="171F499D" w14:textId="3B5C8007" w:rsidR="00B63F23" w:rsidRDefault="00AA38AF" w:rsidP="00A254E2">
      <w:pPr>
        <w:pStyle w:val="Heading2"/>
        <w:rPr>
          <w:rFonts w:cs="Microsoft Sans Serif"/>
        </w:rPr>
      </w:pPr>
      <w:bookmarkStart w:id="67" w:name="_Toc89031103"/>
      <w:r>
        <w:rPr>
          <w:rFonts w:cs="Microsoft Sans Serif"/>
        </w:rPr>
        <w:lastRenderedPageBreak/>
        <w:t>Cashflow</w:t>
      </w:r>
      <w:r w:rsidR="00B63F23" w:rsidRPr="00342908">
        <w:rPr>
          <w:rFonts w:cs="Microsoft Sans Serif"/>
        </w:rPr>
        <w:t xml:space="preserve"> </w:t>
      </w:r>
      <w:bookmarkEnd w:id="65"/>
      <w:bookmarkEnd w:id="66"/>
      <w:r w:rsidR="00D7051B" w:rsidRPr="00A254E2">
        <w:t>Forecast</w:t>
      </w:r>
      <w:bookmarkEnd w:id="67"/>
      <w:r w:rsidR="00D7051B">
        <w:rPr>
          <w:rFonts w:cs="Microsoft Sans Serif"/>
        </w:rPr>
        <w:t xml:space="preserve"> </w:t>
      </w:r>
    </w:p>
    <w:p w14:paraId="7F3053B8" w14:textId="66A86089" w:rsidR="00B63F23" w:rsidRPr="00212CA0" w:rsidRDefault="00B63F23" w:rsidP="00410D83">
      <w:pPr>
        <w:pStyle w:val="SmallBodyText"/>
      </w:pPr>
      <w:r w:rsidRPr="00212CA0">
        <w:t xml:space="preserve">A profit and loss and cash flow statement is provided </w:t>
      </w:r>
      <w:r w:rsidR="00966A59">
        <w:t xml:space="preserve">in the </w:t>
      </w:r>
      <w:r w:rsidR="00AA38AF">
        <w:t>Cashflow</w:t>
      </w:r>
      <w:r w:rsidR="00966A59">
        <w:t xml:space="preserve"> Forecast Workbook</w:t>
      </w:r>
      <w:r w:rsidRPr="00212CA0">
        <w:t xml:space="preserve">. </w:t>
      </w:r>
    </w:p>
    <w:p w14:paraId="2D927C49" w14:textId="648C595C" w:rsidR="00966A59" w:rsidRDefault="006F335C" w:rsidP="004F5622">
      <w:pPr>
        <w:pStyle w:val="Instruction"/>
      </w:pPr>
      <w:r w:rsidRPr="004F5622">
        <w:t xml:space="preserve">The tables and graph below are just an example. </w:t>
      </w:r>
      <w:r w:rsidR="00966A59" w:rsidRPr="004F5622">
        <w:t xml:space="preserve">Paste below the Tables 1. To 4. Plus the Operating Profit and Cashflow chart from the </w:t>
      </w:r>
      <w:r w:rsidR="00AA38AF" w:rsidRPr="004F5622">
        <w:t>Cashflow</w:t>
      </w:r>
      <w:r w:rsidR="00966A59" w:rsidRPr="004F5622">
        <w:t xml:space="preserve"> Forecast Workbook.</w:t>
      </w:r>
      <w:r w:rsidR="00966A59">
        <w:t xml:space="preserve"> </w:t>
      </w:r>
    </w:p>
    <w:p w14:paraId="57D0ADB3" w14:textId="77777777" w:rsidR="00966A59" w:rsidRPr="00212CA0" w:rsidRDefault="00966A59" w:rsidP="00966A59">
      <w:pPr>
        <w:pStyle w:val="SmallBodyText"/>
      </w:pPr>
    </w:p>
    <w:p w14:paraId="7C08A643" w14:textId="53788615" w:rsidR="00DF294E" w:rsidRDefault="00966A59" w:rsidP="002750BC">
      <w:pPr>
        <w:pStyle w:val="Caption"/>
        <w:keepNext/>
        <w:jc w:val="center"/>
        <w:rPr>
          <w:rFonts w:cs="Microsoft Sans Serif"/>
        </w:rPr>
      </w:pPr>
      <w:r w:rsidRPr="00966A59">
        <w:rPr>
          <w:noProof/>
          <w:lang w:eastAsia="en-GB"/>
        </w:rPr>
        <w:lastRenderedPageBreak/>
        <w:drawing>
          <wp:inline distT="0" distB="0" distL="0" distR="0" wp14:anchorId="73CEA119" wp14:editId="3B3AF72B">
            <wp:extent cx="6138545" cy="53639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8545" cy="5363949"/>
                    </a:xfrm>
                    <a:prstGeom prst="rect">
                      <a:avLst/>
                    </a:prstGeom>
                    <a:noFill/>
                    <a:ln>
                      <a:noFill/>
                    </a:ln>
                  </pic:spPr>
                </pic:pic>
              </a:graphicData>
            </a:graphic>
          </wp:inline>
        </w:drawing>
      </w:r>
    </w:p>
    <w:p w14:paraId="51BCB928" w14:textId="721BAF64" w:rsidR="00217F75" w:rsidRDefault="00217F75" w:rsidP="002750BC">
      <w:r w:rsidRPr="00217F75">
        <w:rPr>
          <w:noProof/>
          <w:lang w:eastAsia="en-GB"/>
        </w:rPr>
        <w:lastRenderedPageBreak/>
        <w:drawing>
          <wp:inline distT="0" distB="0" distL="0" distR="0" wp14:anchorId="4F8E975A" wp14:editId="55637B31">
            <wp:extent cx="6138545" cy="397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8545" cy="3970715"/>
                    </a:xfrm>
                    <a:prstGeom prst="rect">
                      <a:avLst/>
                    </a:prstGeom>
                    <a:noFill/>
                    <a:ln>
                      <a:noFill/>
                    </a:ln>
                  </pic:spPr>
                </pic:pic>
              </a:graphicData>
            </a:graphic>
          </wp:inline>
        </w:drawing>
      </w:r>
    </w:p>
    <w:p w14:paraId="2B2473E2" w14:textId="11D5ADC6" w:rsidR="00217F75" w:rsidRDefault="00217F75" w:rsidP="002750BC"/>
    <w:p w14:paraId="4D783C14" w14:textId="67944C06" w:rsidR="00217F75" w:rsidRDefault="00217F75" w:rsidP="002750BC">
      <w:r w:rsidRPr="00217F75">
        <w:rPr>
          <w:noProof/>
          <w:lang w:eastAsia="en-GB"/>
        </w:rPr>
        <w:drawing>
          <wp:inline distT="0" distB="0" distL="0" distR="0" wp14:anchorId="3B25C5A4" wp14:editId="63020AC2">
            <wp:extent cx="6138545" cy="878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545" cy="878569"/>
                    </a:xfrm>
                    <a:prstGeom prst="rect">
                      <a:avLst/>
                    </a:prstGeom>
                    <a:noFill/>
                    <a:ln>
                      <a:noFill/>
                    </a:ln>
                  </pic:spPr>
                </pic:pic>
              </a:graphicData>
            </a:graphic>
          </wp:inline>
        </w:drawing>
      </w:r>
    </w:p>
    <w:p w14:paraId="3F356217" w14:textId="251D2DB9" w:rsidR="00217F75" w:rsidRDefault="00217F75" w:rsidP="002750BC"/>
    <w:p w14:paraId="6B6FE4DA" w14:textId="49A63D0E" w:rsidR="00217F75" w:rsidRDefault="00217F75" w:rsidP="002750BC">
      <w:r w:rsidRPr="00217F75">
        <w:rPr>
          <w:noProof/>
          <w:lang w:eastAsia="en-GB"/>
        </w:rPr>
        <w:drawing>
          <wp:inline distT="0" distB="0" distL="0" distR="0" wp14:anchorId="3AED6D01" wp14:editId="0A0DDCCF">
            <wp:extent cx="6138545" cy="1054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8545" cy="1054802"/>
                    </a:xfrm>
                    <a:prstGeom prst="rect">
                      <a:avLst/>
                    </a:prstGeom>
                    <a:noFill/>
                    <a:ln>
                      <a:noFill/>
                    </a:ln>
                  </pic:spPr>
                </pic:pic>
              </a:graphicData>
            </a:graphic>
          </wp:inline>
        </w:drawing>
      </w:r>
    </w:p>
    <w:p w14:paraId="09810B98" w14:textId="0B5CE15E" w:rsidR="00217F75" w:rsidRDefault="00217F75" w:rsidP="002750BC"/>
    <w:p w14:paraId="053E9D42" w14:textId="77777777" w:rsidR="00217F75" w:rsidRPr="00B476F0" w:rsidRDefault="00217F75" w:rsidP="002750BC"/>
    <w:p w14:paraId="0CE4DE78" w14:textId="6BF0F0DC" w:rsidR="00966A59" w:rsidRDefault="00217F75" w:rsidP="002750BC">
      <w:r>
        <w:rPr>
          <w:noProof/>
        </w:rPr>
        <w:lastRenderedPageBreak/>
        <w:drawing>
          <wp:inline distT="0" distB="0" distL="0" distR="0" wp14:anchorId="31E6F898" wp14:editId="3D99618B">
            <wp:extent cx="6489200" cy="22523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6489200" cy="2252372"/>
                    </a:xfrm>
                    <a:prstGeom prst="rect">
                      <a:avLst/>
                    </a:prstGeom>
                  </pic:spPr>
                </pic:pic>
              </a:graphicData>
            </a:graphic>
          </wp:inline>
        </w:drawing>
      </w:r>
    </w:p>
    <w:p w14:paraId="06AD922B" w14:textId="03024602" w:rsidR="009E294F" w:rsidRPr="004F5622" w:rsidRDefault="009E294F" w:rsidP="004F5622">
      <w:pPr>
        <w:pStyle w:val="Instruction"/>
      </w:pPr>
      <w:r w:rsidRPr="004F5622">
        <w:t xml:space="preserve">(The above tables and graph are just an example. The above tables and graph should be extracted from the </w:t>
      </w:r>
      <w:hyperlink r:id="rId29" w:history="1">
        <w:r w:rsidR="00AA38AF" w:rsidRPr="004F5622">
          <w:t>Cashflow</w:t>
        </w:r>
        <w:r w:rsidRPr="004F5622">
          <w:t xml:space="preserve"> Forecast Workbook</w:t>
        </w:r>
      </w:hyperlink>
      <w:r w:rsidRPr="004F5622">
        <w:t>)</w:t>
      </w:r>
    </w:p>
    <w:p w14:paraId="75BF0794" w14:textId="2E30DBE3" w:rsidR="00DF698D" w:rsidRPr="00DF698D" w:rsidRDefault="00DF698D" w:rsidP="00DF698D">
      <w:pPr>
        <w:pStyle w:val="Heading2"/>
      </w:pPr>
      <w:bookmarkStart w:id="68" w:name="_Toc89031104"/>
      <w:bookmarkStart w:id="69" w:name="_Hlk76123979"/>
      <w:r>
        <w:t>Environmental, Social and Governance Sustainability Aspects</w:t>
      </w:r>
      <w:bookmarkEnd w:id="68"/>
    </w:p>
    <w:p w14:paraId="545AD3E2" w14:textId="157F5D20" w:rsidR="00B93648" w:rsidRDefault="00DF698D" w:rsidP="00DF698D">
      <w:pPr>
        <w:pStyle w:val="SmallBodyText"/>
      </w:pPr>
      <w:bookmarkStart w:id="70" w:name="_Hlk76124023"/>
      <w:bookmarkEnd w:id="69"/>
      <w:r>
        <w:t xml:space="preserve">The proposed project and the resulting services will contribute </w:t>
      </w:r>
      <w:r w:rsidR="00B93648">
        <w:t xml:space="preserve">to address the aspects in terms of </w:t>
      </w:r>
      <w:r w:rsidR="00B93648" w:rsidRPr="00B93648">
        <w:t xml:space="preserve">Environmental, Social and Governance </w:t>
      </w:r>
      <w:r w:rsidR="00BA28FC">
        <w:t xml:space="preserve">(ESG) </w:t>
      </w:r>
      <w:r w:rsidR="00B93648" w:rsidRPr="00B93648">
        <w:t>Sustainability</w:t>
      </w:r>
      <w:r w:rsidR="00B93648">
        <w:t xml:space="preserve"> as indicated in the Table below.</w:t>
      </w:r>
    </w:p>
    <w:p w14:paraId="3795FC37" w14:textId="05536DB7" w:rsidR="00BA28FC" w:rsidRPr="00212CA0" w:rsidRDefault="00BA28FC" w:rsidP="00BA28FC">
      <w:pPr>
        <w:pStyle w:val="Caption"/>
        <w:keepNext/>
        <w:rPr>
          <w:rFonts w:cs="Microsoft Sans Serif"/>
        </w:rPr>
      </w:pPr>
      <w:r w:rsidRPr="00212CA0">
        <w:rPr>
          <w:rFonts w:cs="Microsoft Sans Serif"/>
        </w:rPr>
        <w:t>Table</w:t>
      </w:r>
      <w:r>
        <w:rPr>
          <w:rFonts w:cs="Microsoft Sans Serif"/>
        </w:rPr>
        <w:t xml:space="preserve"> 2.14</w:t>
      </w:r>
      <w:r w:rsidRPr="00212CA0">
        <w:rPr>
          <w:rFonts w:cs="Microsoft Sans Serif"/>
        </w:rPr>
        <w:t xml:space="preserve"> </w:t>
      </w:r>
      <w:r>
        <w:rPr>
          <w:rFonts w:cs="Microsoft Sans Serif"/>
        </w:rPr>
        <w:t>ESG Metrics</w:t>
      </w:r>
    </w:p>
    <w:tbl>
      <w:tblPr>
        <w:tblStyle w:val="TableGrid"/>
        <w:tblW w:w="0" w:type="auto"/>
        <w:tblLook w:val="04A0" w:firstRow="1" w:lastRow="0" w:firstColumn="1" w:lastColumn="0" w:noHBand="0" w:noVBand="1"/>
      </w:tblPr>
      <w:tblGrid>
        <w:gridCol w:w="4828"/>
        <w:gridCol w:w="4829"/>
      </w:tblGrid>
      <w:tr w:rsidR="00D4224A" w14:paraId="3FCEF352" w14:textId="77777777" w:rsidTr="00D4224A">
        <w:tc>
          <w:tcPr>
            <w:tcW w:w="4828" w:type="dxa"/>
          </w:tcPr>
          <w:p w14:paraId="1FC26D1C" w14:textId="5E501BE9" w:rsidR="00D4224A" w:rsidRPr="00BA28FC" w:rsidRDefault="00D4224A" w:rsidP="00DF698D">
            <w:pPr>
              <w:pStyle w:val="SmallBodyText"/>
              <w:rPr>
                <w:b/>
                <w:bCs/>
              </w:rPr>
            </w:pPr>
            <w:r w:rsidRPr="00BA28FC">
              <w:rPr>
                <w:b/>
                <w:bCs/>
              </w:rPr>
              <w:t>Metric</w:t>
            </w:r>
          </w:p>
        </w:tc>
        <w:tc>
          <w:tcPr>
            <w:tcW w:w="4829" w:type="dxa"/>
          </w:tcPr>
          <w:p w14:paraId="00E08159" w14:textId="39D8EA5D" w:rsidR="00D4224A" w:rsidRPr="00BA28FC" w:rsidRDefault="00D4224A" w:rsidP="00DF698D">
            <w:pPr>
              <w:pStyle w:val="SmallBodyText"/>
              <w:rPr>
                <w:b/>
                <w:bCs/>
              </w:rPr>
            </w:pPr>
            <w:r w:rsidRPr="00BA28FC">
              <w:rPr>
                <w:b/>
                <w:bCs/>
              </w:rPr>
              <w:t>Justification wrt project / proposed service</w:t>
            </w:r>
          </w:p>
        </w:tc>
      </w:tr>
      <w:tr w:rsidR="00D4224A" w14:paraId="52A693B8" w14:textId="77777777" w:rsidTr="007725A8">
        <w:tc>
          <w:tcPr>
            <w:tcW w:w="9657" w:type="dxa"/>
            <w:gridSpan w:val="2"/>
          </w:tcPr>
          <w:p w14:paraId="5F0EB79B" w14:textId="73BF0EC3" w:rsidR="00D4224A" w:rsidRPr="00207F57" w:rsidRDefault="00D4224A" w:rsidP="00D4224A">
            <w:pPr>
              <w:pStyle w:val="SmallBodyText"/>
              <w:jc w:val="center"/>
              <w:rPr>
                <w:b/>
                <w:bCs/>
              </w:rPr>
            </w:pPr>
            <w:r w:rsidRPr="00207F57">
              <w:rPr>
                <w:b/>
                <w:bCs/>
              </w:rPr>
              <w:t>Environmental</w:t>
            </w:r>
          </w:p>
        </w:tc>
      </w:tr>
      <w:tr w:rsidR="00D4224A" w14:paraId="08DA1CFC" w14:textId="77777777" w:rsidTr="00D4224A">
        <w:tc>
          <w:tcPr>
            <w:tcW w:w="4828" w:type="dxa"/>
          </w:tcPr>
          <w:p w14:paraId="5B7DDA0D" w14:textId="701A7179" w:rsidR="00D4224A" w:rsidRPr="00207F57" w:rsidRDefault="00D4224A" w:rsidP="00DF698D">
            <w:pPr>
              <w:pStyle w:val="SmallBodyText"/>
              <w:rPr>
                <w:color w:val="FF0000"/>
              </w:rPr>
            </w:pPr>
            <w:r w:rsidRPr="00207F57">
              <w:rPr>
                <w:color w:val="FF0000"/>
              </w:rPr>
              <w:t>Waste and pollution</w:t>
            </w:r>
          </w:p>
        </w:tc>
        <w:tc>
          <w:tcPr>
            <w:tcW w:w="4829" w:type="dxa"/>
          </w:tcPr>
          <w:p w14:paraId="06230742" w14:textId="4418B1E3" w:rsidR="00D4224A" w:rsidRPr="00207F57" w:rsidRDefault="00D4224A" w:rsidP="00DF698D">
            <w:pPr>
              <w:pStyle w:val="SmallBodyText"/>
              <w:rPr>
                <w:color w:val="FF0000"/>
              </w:rPr>
            </w:pPr>
            <w:r w:rsidRPr="00207F57">
              <w:rPr>
                <w:color w:val="FF0000"/>
              </w:rPr>
              <w:t>…</w:t>
            </w:r>
          </w:p>
        </w:tc>
      </w:tr>
      <w:tr w:rsidR="00D4224A" w14:paraId="5233A910" w14:textId="77777777" w:rsidTr="00D4224A">
        <w:tc>
          <w:tcPr>
            <w:tcW w:w="4828" w:type="dxa"/>
          </w:tcPr>
          <w:p w14:paraId="3296B741" w14:textId="2B809AD5" w:rsidR="00D4224A" w:rsidRPr="00207F57" w:rsidRDefault="00207F57" w:rsidP="00DF698D">
            <w:pPr>
              <w:pStyle w:val="SmallBodyText"/>
              <w:rPr>
                <w:color w:val="FF0000"/>
              </w:rPr>
            </w:pPr>
            <w:r w:rsidRPr="00207F57">
              <w:rPr>
                <w:color w:val="FF0000"/>
              </w:rPr>
              <w:t>G</w:t>
            </w:r>
            <w:r>
              <w:rPr>
                <w:color w:val="FF0000"/>
              </w:rPr>
              <w:t>reenhouse gas</w:t>
            </w:r>
            <w:r w:rsidRPr="00207F57">
              <w:rPr>
                <w:color w:val="FF0000"/>
              </w:rPr>
              <w:t xml:space="preserve"> emissions</w:t>
            </w:r>
          </w:p>
        </w:tc>
        <w:tc>
          <w:tcPr>
            <w:tcW w:w="4829" w:type="dxa"/>
          </w:tcPr>
          <w:p w14:paraId="5B010BEF" w14:textId="3D03BF1E" w:rsidR="00D4224A" w:rsidRPr="00207F57" w:rsidRDefault="00207F57" w:rsidP="00DF698D">
            <w:pPr>
              <w:pStyle w:val="SmallBodyText"/>
              <w:rPr>
                <w:color w:val="FF0000"/>
              </w:rPr>
            </w:pPr>
            <w:r w:rsidRPr="00207F57">
              <w:rPr>
                <w:color w:val="FF0000"/>
              </w:rPr>
              <w:t>…</w:t>
            </w:r>
          </w:p>
        </w:tc>
      </w:tr>
      <w:tr w:rsidR="00BA28FC" w14:paraId="774D61AA" w14:textId="77777777" w:rsidTr="00D4224A">
        <w:tc>
          <w:tcPr>
            <w:tcW w:w="4828" w:type="dxa"/>
          </w:tcPr>
          <w:p w14:paraId="50026813" w14:textId="761F9C9D" w:rsidR="00BA28FC" w:rsidRPr="00207F57" w:rsidRDefault="00BA28FC" w:rsidP="00BA28FC">
            <w:pPr>
              <w:pStyle w:val="SmallBodyText"/>
              <w:rPr>
                <w:color w:val="FF0000"/>
              </w:rPr>
            </w:pPr>
            <w:r w:rsidRPr="00207F57">
              <w:rPr>
                <w:color w:val="FF0000"/>
              </w:rPr>
              <w:t>…</w:t>
            </w:r>
          </w:p>
        </w:tc>
        <w:tc>
          <w:tcPr>
            <w:tcW w:w="4829" w:type="dxa"/>
          </w:tcPr>
          <w:p w14:paraId="075F8A68" w14:textId="35C83C88" w:rsidR="00BA28FC" w:rsidRPr="00207F57" w:rsidRDefault="00BA28FC" w:rsidP="00BA28FC">
            <w:pPr>
              <w:pStyle w:val="SmallBodyText"/>
              <w:rPr>
                <w:color w:val="FF0000"/>
              </w:rPr>
            </w:pPr>
            <w:r w:rsidRPr="00207F57">
              <w:rPr>
                <w:color w:val="FF0000"/>
              </w:rPr>
              <w:t>…</w:t>
            </w:r>
          </w:p>
        </w:tc>
      </w:tr>
      <w:tr w:rsidR="00BA28FC" w14:paraId="0277DA4D" w14:textId="77777777" w:rsidTr="007725A8">
        <w:tc>
          <w:tcPr>
            <w:tcW w:w="9657" w:type="dxa"/>
            <w:gridSpan w:val="2"/>
          </w:tcPr>
          <w:p w14:paraId="7A49F639" w14:textId="7BBAA99D" w:rsidR="00BA28FC" w:rsidRPr="00207F57" w:rsidRDefault="00BA28FC" w:rsidP="00BA28FC">
            <w:pPr>
              <w:pStyle w:val="SmallBodyText"/>
              <w:jc w:val="center"/>
              <w:rPr>
                <w:b/>
                <w:bCs/>
              </w:rPr>
            </w:pPr>
            <w:r w:rsidRPr="00207F57">
              <w:rPr>
                <w:b/>
                <w:bCs/>
              </w:rPr>
              <w:t>Social</w:t>
            </w:r>
          </w:p>
        </w:tc>
      </w:tr>
      <w:tr w:rsidR="00BA28FC" w14:paraId="4B592D16" w14:textId="77777777" w:rsidTr="00D4224A">
        <w:tc>
          <w:tcPr>
            <w:tcW w:w="4828" w:type="dxa"/>
          </w:tcPr>
          <w:p w14:paraId="4E402650" w14:textId="0E23C10F" w:rsidR="00BA28FC" w:rsidRPr="00207F57" w:rsidRDefault="00BA28FC" w:rsidP="00BA28FC">
            <w:pPr>
              <w:pStyle w:val="SmallBodyText"/>
              <w:rPr>
                <w:color w:val="FF0000"/>
              </w:rPr>
            </w:pPr>
            <w:r w:rsidRPr="00207F57">
              <w:rPr>
                <w:color w:val="FF0000"/>
              </w:rPr>
              <w:t>Health and safety</w:t>
            </w:r>
          </w:p>
        </w:tc>
        <w:tc>
          <w:tcPr>
            <w:tcW w:w="4829" w:type="dxa"/>
          </w:tcPr>
          <w:p w14:paraId="0E0AB1F1" w14:textId="6DB73583" w:rsidR="00BA28FC" w:rsidRPr="00207F57" w:rsidRDefault="00BA28FC" w:rsidP="00BA28FC">
            <w:pPr>
              <w:pStyle w:val="SmallBodyText"/>
              <w:rPr>
                <w:color w:val="FF0000"/>
              </w:rPr>
            </w:pPr>
            <w:r w:rsidRPr="00207F57">
              <w:rPr>
                <w:color w:val="FF0000"/>
              </w:rPr>
              <w:t>...</w:t>
            </w:r>
          </w:p>
        </w:tc>
      </w:tr>
      <w:tr w:rsidR="00BA28FC" w14:paraId="18F66DAF" w14:textId="77777777" w:rsidTr="00D4224A">
        <w:tc>
          <w:tcPr>
            <w:tcW w:w="4828" w:type="dxa"/>
          </w:tcPr>
          <w:p w14:paraId="1910427F" w14:textId="64D80E1B" w:rsidR="00BA28FC" w:rsidRPr="00207F57" w:rsidRDefault="00BA28FC" w:rsidP="00BA28FC">
            <w:pPr>
              <w:pStyle w:val="SmallBodyText"/>
              <w:rPr>
                <w:color w:val="FF0000"/>
              </w:rPr>
            </w:pPr>
            <w:r w:rsidRPr="00207F57">
              <w:rPr>
                <w:color w:val="FF0000"/>
              </w:rPr>
              <w:t>Gender diversity</w:t>
            </w:r>
          </w:p>
        </w:tc>
        <w:tc>
          <w:tcPr>
            <w:tcW w:w="4829" w:type="dxa"/>
          </w:tcPr>
          <w:p w14:paraId="1FD3BC95" w14:textId="33A5CCDA" w:rsidR="00BA28FC" w:rsidRPr="00207F57" w:rsidRDefault="00BA28FC" w:rsidP="00BA28FC">
            <w:pPr>
              <w:pStyle w:val="SmallBodyText"/>
              <w:rPr>
                <w:color w:val="FF0000"/>
              </w:rPr>
            </w:pPr>
            <w:r w:rsidRPr="00207F57">
              <w:rPr>
                <w:color w:val="FF0000"/>
              </w:rPr>
              <w:t>…</w:t>
            </w:r>
          </w:p>
        </w:tc>
      </w:tr>
      <w:tr w:rsidR="00BA28FC" w14:paraId="15664F88" w14:textId="77777777" w:rsidTr="00D4224A">
        <w:tc>
          <w:tcPr>
            <w:tcW w:w="4828" w:type="dxa"/>
          </w:tcPr>
          <w:p w14:paraId="7FBF89BF" w14:textId="213C5C4D" w:rsidR="00BA28FC" w:rsidRPr="00207F57" w:rsidRDefault="00BA28FC" w:rsidP="00BA28FC">
            <w:pPr>
              <w:pStyle w:val="SmallBodyText"/>
              <w:rPr>
                <w:color w:val="FF0000"/>
              </w:rPr>
            </w:pPr>
            <w:r w:rsidRPr="00207F57">
              <w:rPr>
                <w:color w:val="FF0000"/>
              </w:rPr>
              <w:t>…</w:t>
            </w:r>
          </w:p>
        </w:tc>
        <w:tc>
          <w:tcPr>
            <w:tcW w:w="4829" w:type="dxa"/>
          </w:tcPr>
          <w:p w14:paraId="72147200" w14:textId="23ADC7CC" w:rsidR="00BA28FC" w:rsidRPr="00207F57" w:rsidRDefault="00BA28FC" w:rsidP="00BA28FC">
            <w:pPr>
              <w:pStyle w:val="SmallBodyText"/>
              <w:rPr>
                <w:color w:val="FF0000"/>
              </w:rPr>
            </w:pPr>
            <w:r w:rsidRPr="00207F57">
              <w:rPr>
                <w:color w:val="FF0000"/>
              </w:rPr>
              <w:t>…</w:t>
            </w:r>
          </w:p>
        </w:tc>
      </w:tr>
      <w:tr w:rsidR="00BA28FC" w14:paraId="782A2304" w14:textId="77777777" w:rsidTr="007725A8">
        <w:tc>
          <w:tcPr>
            <w:tcW w:w="9657" w:type="dxa"/>
            <w:gridSpan w:val="2"/>
          </w:tcPr>
          <w:p w14:paraId="6896B1A6" w14:textId="4D48AE31" w:rsidR="00BA28FC" w:rsidRPr="00207F57" w:rsidRDefault="00BA28FC" w:rsidP="00BA28FC">
            <w:pPr>
              <w:pStyle w:val="SmallBodyText"/>
              <w:jc w:val="center"/>
              <w:rPr>
                <w:b/>
                <w:bCs/>
              </w:rPr>
            </w:pPr>
            <w:r w:rsidRPr="00207F57">
              <w:rPr>
                <w:b/>
                <w:bCs/>
              </w:rPr>
              <w:t>Governance</w:t>
            </w:r>
          </w:p>
        </w:tc>
      </w:tr>
      <w:tr w:rsidR="00BA28FC" w14:paraId="42FB56C6" w14:textId="77777777" w:rsidTr="00D4224A">
        <w:tc>
          <w:tcPr>
            <w:tcW w:w="4828" w:type="dxa"/>
          </w:tcPr>
          <w:p w14:paraId="277B20E6" w14:textId="158AE289" w:rsidR="00BA28FC" w:rsidRPr="00207F57" w:rsidRDefault="00BA28FC" w:rsidP="00BA28FC">
            <w:pPr>
              <w:pStyle w:val="SmallBodyText"/>
              <w:rPr>
                <w:color w:val="FF0000"/>
              </w:rPr>
            </w:pPr>
            <w:r w:rsidRPr="00207F57">
              <w:rPr>
                <w:color w:val="FF0000"/>
              </w:rPr>
              <w:t>Ethics and anti-corruption</w:t>
            </w:r>
          </w:p>
        </w:tc>
        <w:tc>
          <w:tcPr>
            <w:tcW w:w="4829" w:type="dxa"/>
          </w:tcPr>
          <w:p w14:paraId="39A9D273" w14:textId="1DD23D60" w:rsidR="00BA28FC" w:rsidRPr="00207F57" w:rsidRDefault="00BA28FC" w:rsidP="00BA28FC">
            <w:pPr>
              <w:pStyle w:val="SmallBodyText"/>
              <w:rPr>
                <w:color w:val="FF0000"/>
              </w:rPr>
            </w:pPr>
            <w:r w:rsidRPr="00207F57">
              <w:rPr>
                <w:color w:val="FF0000"/>
              </w:rPr>
              <w:t>…</w:t>
            </w:r>
          </w:p>
        </w:tc>
      </w:tr>
      <w:tr w:rsidR="00BA28FC" w14:paraId="278FDECF" w14:textId="77777777" w:rsidTr="00D4224A">
        <w:tc>
          <w:tcPr>
            <w:tcW w:w="4828" w:type="dxa"/>
          </w:tcPr>
          <w:p w14:paraId="7691E6C3" w14:textId="75C9AC6D" w:rsidR="00BA28FC" w:rsidRPr="00207F57" w:rsidRDefault="00BA28FC" w:rsidP="00BA28FC">
            <w:pPr>
              <w:pStyle w:val="SmallBodyText"/>
              <w:rPr>
                <w:color w:val="FF0000"/>
              </w:rPr>
            </w:pPr>
            <w:r w:rsidRPr="00207F57">
              <w:rPr>
                <w:color w:val="FF0000"/>
              </w:rPr>
              <w:t>Data privacy</w:t>
            </w:r>
          </w:p>
        </w:tc>
        <w:tc>
          <w:tcPr>
            <w:tcW w:w="4829" w:type="dxa"/>
          </w:tcPr>
          <w:p w14:paraId="564EC95D" w14:textId="178E70FB" w:rsidR="00BA28FC" w:rsidRPr="00207F57" w:rsidRDefault="00BA28FC" w:rsidP="00BA28FC">
            <w:pPr>
              <w:pStyle w:val="SmallBodyText"/>
              <w:rPr>
                <w:color w:val="FF0000"/>
              </w:rPr>
            </w:pPr>
            <w:r w:rsidRPr="00207F57">
              <w:rPr>
                <w:color w:val="FF0000"/>
              </w:rPr>
              <w:t>…</w:t>
            </w:r>
          </w:p>
        </w:tc>
      </w:tr>
      <w:tr w:rsidR="00BA28FC" w14:paraId="1E451566" w14:textId="77777777" w:rsidTr="00D4224A">
        <w:tc>
          <w:tcPr>
            <w:tcW w:w="4828" w:type="dxa"/>
          </w:tcPr>
          <w:p w14:paraId="015339BF" w14:textId="094A09AB" w:rsidR="00BA28FC" w:rsidRPr="00207F57" w:rsidRDefault="00BA28FC" w:rsidP="00BA28FC">
            <w:pPr>
              <w:pStyle w:val="SmallBodyText"/>
              <w:rPr>
                <w:color w:val="FF0000"/>
              </w:rPr>
            </w:pPr>
            <w:r w:rsidRPr="00207F57">
              <w:rPr>
                <w:color w:val="FF0000"/>
              </w:rPr>
              <w:t>…</w:t>
            </w:r>
          </w:p>
        </w:tc>
        <w:tc>
          <w:tcPr>
            <w:tcW w:w="4829" w:type="dxa"/>
          </w:tcPr>
          <w:p w14:paraId="70DB0B15" w14:textId="3E5FB288" w:rsidR="00BA28FC" w:rsidRPr="00207F57" w:rsidRDefault="00BA28FC" w:rsidP="00BA28FC">
            <w:pPr>
              <w:pStyle w:val="SmallBodyText"/>
              <w:rPr>
                <w:color w:val="FF0000"/>
              </w:rPr>
            </w:pPr>
            <w:r w:rsidRPr="00207F57">
              <w:rPr>
                <w:color w:val="FF0000"/>
              </w:rPr>
              <w:t>…</w:t>
            </w:r>
          </w:p>
        </w:tc>
      </w:tr>
    </w:tbl>
    <w:p w14:paraId="7923E749" w14:textId="2833D9B1" w:rsidR="00D4224A" w:rsidRDefault="008B4A8A" w:rsidP="00DF698D">
      <w:pPr>
        <w:pStyle w:val="SmallBodyText"/>
      </w:pPr>
      <w:r>
        <w:t>Note: The above entries are just examples. Please populate as relevant.</w:t>
      </w:r>
    </w:p>
    <w:p w14:paraId="193D1FA4" w14:textId="77777777" w:rsidR="00C63362" w:rsidRPr="00212CA0" w:rsidRDefault="00C63362" w:rsidP="00797020">
      <w:pPr>
        <w:pStyle w:val="Heading1"/>
      </w:pPr>
      <w:bookmarkStart w:id="71" w:name="_Toc480988455"/>
      <w:bookmarkStart w:id="72" w:name="_Toc480988857"/>
      <w:bookmarkStart w:id="73" w:name="_Toc496792109"/>
      <w:bookmarkStart w:id="74" w:name="_Toc89031105"/>
      <w:bookmarkEnd w:id="70"/>
      <w:bookmarkEnd w:id="71"/>
      <w:bookmarkEnd w:id="72"/>
      <w:r w:rsidRPr="00342908">
        <w:lastRenderedPageBreak/>
        <w:t xml:space="preserve">SYSTEM AND IMPLEMENTATION </w:t>
      </w:r>
      <w:r w:rsidRPr="00797020">
        <w:t>ASPECTS</w:t>
      </w:r>
      <w:bookmarkEnd w:id="73"/>
      <w:bookmarkEnd w:id="74"/>
    </w:p>
    <w:p w14:paraId="5F386D2A" w14:textId="204F6CD6" w:rsidR="00F46B74" w:rsidRDefault="006C7A1D" w:rsidP="006051C5">
      <w:pPr>
        <w:pStyle w:val="Heading2"/>
        <w:rPr>
          <w:rFonts w:cs="Microsoft Sans Serif"/>
        </w:rPr>
      </w:pPr>
      <w:bookmarkStart w:id="75" w:name="_Toc480988860"/>
      <w:bookmarkStart w:id="76" w:name="_Toc480988861"/>
      <w:bookmarkStart w:id="77" w:name="_Toc480988458"/>
      <w:bookmarkStart w:id="78" w:name="_Toc480988862"/>
      <w:bookmarkStart w:id="79" w:name="_Toc480988459"/>
      <w:bookmarkStart w:id="80" w:name="_Toc480988863"/>
      <w:bookmarkStart w:id="81" w:name="_Toc480988460"/>
      <w:bookmarkStart w:id="82" w:name="_Toc480988864"/>
      <w:bookmarkStart w:id="83" w:name="_Toc480988461"/>
      <w:bookmarkStart w:id="84" w:name="_Toc480988865"/>
      <w:bookmarkStart w:id="85" w:name="_Toc480988462"/>
      <w:bookmarkStart w:id="86" w:name="_Toc480988866"/>
      <w:bookmarkStart w:id="87" w:name="_Toc480988463"/>
      <w:bookmarkStart w:id="88" w:name="_Toc480988867"/>
      <w:bookmarkStart w:id="89" w:name="_Toc480988464"/>
      <w:bookmarkStart w:id="90" w:name="_Toc480988868"/>
      <w:bookmarkStart w:id="91" w:name="_Toc480988465"/>
      <w:bookmarkStart w:id="92" w:name="_Toc480988869"/>
      <w:bookmarkStart w:id="93" w:name="_Toc480988466"/>
      <w:bookmarkStart w:id="94" w:name="_Toc480988870"/>
      <w:bookmarkStart w:id="95" w:name="_Toc480988467"/>
      <w:bookmarkStart w:id="96" w:name="_Toc480988871"/>
      <w:bookmarkStart w:id="97" w:name="_Toc480988468"/>
      <w:bookmarkStart w:id="98" w:name="_Toc480988872"/>
      <w:bookmarkStart w:id="99" w:name="_Toc480988493"/>
      <w:bookmarkStart w:id="100" w:name="_Toc480988897"/>
      <w:bookmarkStart w:id="101" w:name="_Toc496792111"/>
      <w:bookmarkStart w:id="102" w:name="_Toc8903110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cs="Microsoft Sans Serif"/>
        </w:rPr>
        <w:t>Customer/</w:t>
      </w:r>
      <w:r w:rsidR="00F46B74" w:rsidRPr="00342908">
        <w:rPr>
          <w:rFonts w:cs="Microsoft Sans Serif"/>
        </w:rPr>
        <w:t>User Requirements</w:t>
      </w:r>
      <w:bookmarkEnd w:id="101"/>
      <w:bookmarkEnd w:id="102"/>
    </w:p>
    <w:p w14:paraId="27365D19" w14:textId="2F2FA692" w:rsidR="005677A0" w:rsidRPr="00212CA0" w:rsidRDefault="008E7F2B" w:rsidP="003B0DAD">
      <w:pPr>
        <w:pStyle w:val="SmallBodyText"/>
      </w:pPr>
      <w:r w:rsidRPr="00212CA0">
        <w:t>The</w:t>
      </w:r>
      <w:r w:rsidR="00F46B74" w:rsidRPr="00212CA0">
        <w:t xml:space="preserve"> following table provides a first iteration of the </w:t>
      </w:r>
      <w:r w:rsidR="00797020">
        <w:t>customer/</w:t>
      </w:r>
      <w:r w:rsidR="00F46B74" w:rsidRPr="00212CA0">
        <w:t xml:space="preserve">user requirements.  </w:t>
      </w:r>
    </w:p>
    <w:p w14:paraId="359E123A" w14:textId="1B328AA3" w:rsidR="00F46B74" w:rsidRPr="00212CA0" w:rsidRDefault="005677A0" w:rsidP="00F46B74">
      <w:pPr>
        <w:pStyle w:val="Caption"/>
        <w:keepNext/>
        <w:rPr>
          <w:rFonts w:cs="Microsoft Sans Serif"/>
        </w:rPr>
      </w:pPr>
      <w:r w:rsidRPr="00212CA0">
        <w:rPr>
          <w:rFonts w:cs="Microsoft Sans Serif"/>
        </w:rPr>
        <w:t>Table</w:t>
      </w:r>
      <w:r w:rsidR="00074F52">
        <w:rPr>
          <w:rFonts w:cs="Microsoft Sans Serif"/>
        </w:rPr>
        <w:t xml:space="preserve"> 3.1</w:t>
      </w:r>
      <w:r w:rsidRPr="00212CA0">
        <w:rPr>
          <w:rFonts w:cs="Microsoft Sans Serif"/>
        </w:rPr>
        <w:t xml:space="preserve"> </w:t>
      </w:r>
      <w:r w:rsidR="006C7A1D">
        <w:rPr>
          <w:rFonts w:cs="Microsoft Sans Serif"/>
        </w:rPr>
        <w:t>Customer/</w:t>
      </w:r>
      <w:r w:rsidR="00F46B74" w:rsidRPr="00212CA0">
        <w:rPr>
          <w:rFonts w:cs="Microsoft Sans Serif"/>
        </w:rPr>
        <w:t>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437"/>
        <w:gridCol w:w="1848"/>
        <w:gridCol w:w="1912"/>
        <w:gridCol w:w="2603"/>
      </w:tblGrid>
      <w:tr w:rsidR="006973A0" w:rsidRPr="00CE3F4E" w14:paraId="393F99F6" w14:textId="77777777" w:rsidTr="006C7A1D">
        <w:trPr>
          <w:tblHeader/>
          <w:jc w:val="center"/>
        </w:trPr>
        <w:tc>
          <w:tcPr>
            <w:tcW w:w="0" w:type="auto"/>
            <w:shd w:val="clear" w:color="auto" w:fill="D9D9D9" w:themeFill="background1" w:themeFillShade="D9"/>
          </w:tcPr>
          <w:p w14:paraId="63E82B68" w14:textId="77777777" w:rsidR="006973A0" w:rsidRPr="00B50DA2" w:rsidRDefault="006973A0" w:rsidP="006C7A1D">
            <w:pPr>
              <w:rPr>
                <w:rFonts w:cs="Microsoft Sans Serif"/>
                <w:b/>
                <w:bCs/>
                <w:sz w:val="18"/>
              </w:rPr>
            </w:pPr>
            <w:r w:rsidRPr="00B50DA2">
              <w:rPr>
                <w:rFonts w:cs="Microsoft Sans Serif"/>
                <w:b/>
                <w:bCs/>
                <w:sz w:val="18"/>
              </w:rPr>
              <w:t>Req. ID</w:t>
            </w:r>
          </w:p>
        </w:tc>
        <w:tc>
          <w:tcPr>
            <w:tcW w:w="0" w:type="auto"/>
            <w:shd w:val="clear" w:color="auto" w:fill="D9D9D9" w:themeFill="background1" w:themeFillShade="D9"/>
          </w:tcPr>
          <w:p w14:paraId="5CD62060" w14:textId="6E1688AD" w:rsidR="006973A0" w:rsidRPr="00B50DA2" w:rsidRDefault="006C7A1D" w:rsidP="006C7A1D">
            <w:pPr>
              <w:rPr>
                <w:rFonts w:cs="Microsoft Sans Serif"/>
                <w:b/>
                <w:bCs/>
                <w:sz w:val="18"/>
              </w:rPr>
            </w:pPr>
            <w:r>
              <w:rPr>
                <w:rFonts w:cs="Microsoft Sans Serif"/>
                <w:b/>
                <w:bCs/>
                <w:sz w:val="18"/>
              </w:rPr>
              <w:t>Customer/</w:t>
            </w:r>
            <w:r w:rsidR="006973A0" w:rsidRPr="00B50DA2">
              <w:rPr>
                <w:rFonts w:cs="Microsoft Sans Serif"/>
                <w:b/>
                <w:bCs/>
                <w:sz w:val="18"/>
              </w:rPr>
              <w:t>User Requirement Name</w:t>
            </w:r>
          </w:p>
        </w:tc>
        <w:tc>
          <w:tcPr>
            <w:tcW w:w="0" w:type="auto"/>
            <w:shd w:val="clear" w:color="auto" w:fill="D9D9D9" w:themeFill="background1" w:themeFillShade="D9"/>
          </w:tcPr>
          <w:p w14:paraId="1DA4FCC9" w14:textId="77777777" w:rsidR="006973A0" w:rsidRPr="00B50DA2" w:rsidRDefault="006973A0" w:rsidP="006C7A1D">
            <w:pPr>
              <w:rPr>
                <w:rFonts w:cs="Microsoft Sans Serif"/>
                <w:b/>
                <w:bCs/>
                <w:sz w:val="18"/>
              </w:rPr>
            </w:pPr>
            <w:r w:rsidRPr="00B50DA2">
              <w:rPr>
                <w:rFonts w:cs="Microsoft Sans Serif"/>
                <w:b/>
                <w:bCs/>
                <w:sz w:val="18"/>
              </w:rPr>
              <w:t>Description</w:t>
            </w:r>
            <w:r>
              <w:rPr>
                <w:rFonts w:cs="Microsoft Sans Serif"/>
                <w:b/>
                <w:bCs/>
                <w:sz w:val="18"/>
              </w:rPr>
              <w:t xml:space="preserve"> and Rationale</w:t>
            </w:r>
          </w:p>
        </w:tc>
        <w:tc>
          <w:tcPr>
            <w:tcW w:w="0" w:type="auto"/>
            <w:shd w:val="clear" w:color="auto" w:fill="D9D9D9" w:themeFill="background1" w:themeFillShade="D9"/>
          </w:tcPr>
          <w:p w14:paraId="5D8272CD" w14:textId="77777777" w:rsidR="006973A0" w:rsidRPr="00B50DA2" w:rsidRDefault="006973A0" w:rsidP="006C7A1D">
            <w:pPr>
              <w:rPr>
                <w:rFonts w:cs="Microsoft Sans Serif"/>
                <w:b/>
                <w:bCs/>
                <w:sz w:val="18"/>
              </w:rPr>
            </w:pPr>
            <w:r w:rsidRPr="00B50DA2">
              <w:rPr>
                <w:rFonts w:cs="Microsoft Sans Serif"/>
                <w:b/>
                <w:bCs/>
                <w:sz w:val="18"/>
              </w:rPr>
              <w:t>Related customer segments</w:t>
            </w:r>
          </w:p>
        </w:tc>
        <w:tc>
          <w:tcPr>
            <w:tcW w:w="0" w:type="auto"/>
            <w:shd w:val="clear" w:color="auto" w:fill="D9D9D9" w:themeFill="background1" w:themeFillShade="D9"/>
          </w:tcPr>
          <w:p w14:paraId="707AFCC2" w14:textId="77777777" w:rsidR="006973A0" w:rsidRPr="00B50DA2" w:rsidRDefault="006973A0" w:rsidP="006C7A1D">
            <w:pPr>
              <w:rPr>
                <w:rFonts w:cs="Microsoft Sans Serif"/>
                <w:b/>
                <w:bCs/>
                <w:sz w:val="18"/>
              </w:rPr>
            </w:pPr>
            <w:r w:rsidRPr="00B50DA2">
              <w:rPr>
                <w:rFonts w:cs="Microsoft Sans Serif"/>
                <w:b/>
                <w:bCs/>
                <w:sz w:val="18"/>
              </w:rPr>
              <w:t>Verification method and Pas</w:t>
            </w:r>
            <w:r>
              <w:rPr>
                <w:rFonts w:cs="Microsoft Sans Serif"/>
                <w:b/>
                <w:bCs/>
                <w:sz w:val="18"/>
              </w:rPr>
              <w:t>s</w:t>
            </w:r>
            <w:r w:rsidRPr="00B50DA2">
              <w:rPr>
                <w:rFonts w:cs="Microsoft Sans Serif"/>
                <w:b/>
                <w:bCs/>
                <w:sz w:val="18"/>
              </w:rPr>
              <w:t>/Fail criteria</w:t>
            </w:r>
          </w:p>
        </w:tc>
      </w:tr>
      <w:tr w:rsidR="006973A0" w:rsidRPr="00CE3F4E" w14:paraId="42419D82" w14:textId="77777777" w:rsidTr="006C7A1D">
        <w:trPr>
          <w:jc w:val="center"/>
        </w:trPr>
        <w:tc>
          <w:tcPr>
            <w:tcW w:w="0" w:type="auto"/>
            <w:shd w:val="clear" w:color="auto" w:fill="auto"/>
          </w:tcPr>
          <w:p w14:paraId="58023307"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U</w:t>
            </w:r>
            <w:r w:rsidRPr="005C733B">
              <w:rPr>
                <w:rFonts w:cs="Microsoft Sans Serif"/>
                <w:color w:val="FF0000"/>
                <w:sz w:val="16"/>
                <w:szCs w:val="16"/>
              </w:rPr>
              <w:t>R</w:t>
            </w:r>
            <w:r>
              <w:rPr>
                <w:rFonts w:cs="Microsoft Sans Serif"/>
                <w:color w:val="FF0000"/>
                <w:sz w:val="16"/>
                <w:szCs w:val="16"/>
              </w:rPr>
              <w:t>-</w:t>
            </w:r>
            <w:r w:rsidRPr="00B50DA2">
              <w:rPr>
                <w:rFonts w:cs="Microsoft Sans Serif"/>
                <w:color w:val="FF0000"/>
                <w:sz w:val="16"/>
                <w:szCs w:val="16"/>
              </w:rPr>
              <w:t>A_001</w:t>
            </w:r>
          </w:p>
        </w:tc>
        <w:tc>
          <w:tcPr>
            <w:tcW w:w="0" w:type="auto"/>
            <w:shd w:val="clear" w:color="auto" w:fill="auto"/>
          </w:tcPr>
          <w:p w14:paraId="676C8A61"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shd w:val="clear" w:color="auto" w:fill="auto"/>
          </w:tcPr>
          <w:p w14:paraId="4A058839"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tcPr>
          <w:p w14:paraId="5147DC81"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c>
          <w:tcPr>
            <w:tcW w:w="0" w:type="auto"/>
          </w:tcPr>
          <w:p w14:paraId="4CE32CFC"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r>
      <w:tr w:rsidR="006973A0" w:rsidRPr="00CE3F4E" w14:paraId="76BFBB68" w14:textId="77777777" w:rsidTr="006C7A1D">
        <w:trPr>
          <w:jc w:val="center"/>
        </w:trPr>
        <w:tc>
          <w:tcPr>
            <w:tcW w:w="0" w:type="auto"/>
            <w:shd w:val="clear" w:color="auto" w:fill="auto"/>
          </w:tcPr>
          <w:p w14:paraId="6A445586"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shd w:val="clear" w:color="auto" w:fill="auto"/>
          </w:tcPr>
          <w:p w14:paraId="5A91D297"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shd w:val="clear" w:color="auto" w:fill="auto"/>
          </w:tcPr>
          <w:p w14:paraId="2748CDB0"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tcPr>
          <w:p w14:paraId="2F07A2D1"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c>
          <w:tcPr>
            <w:tcW w:w="0" w:type="auto"/>
          </w:tcPr>
          <w:p w14:paraId="52FE0983"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r>
      <w:tr w:rsidR="006973A0" w:rsidRPr="00CE3F4E" w14:paraId="5ECB93CA" w14:textId="77777777" w:rsidTr="006C7A1D">
        <w:trPr>
          <w:jc w:val="center"/>
        </w:trPr>
        <w:tc>
          <w:tcPr>
            <w:tcW w:w="0" w:type="auto"/>
            <w:shd w:val="clear" w:color="auto" w:fill="auto"/>
          </w:tcPr>
          <w:p w14:paraId="3485764C"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shd w:val="clear" w:color="auto" w:fill="auto"/>
          </w:tcPr>
          <w:p w14:paraId="7F1822A3"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shd w:val="clear" w:color="auto" w:fill="auto"/>
          </w:tcPr>
          <w:p w14:paraId="5BF5D008" w14:textId="77777777" w:rsidR="006973A0" w:rsidRPr="00B50DA2" w:rsidRDefault="006973A0" w:rsidP="006C7A1D">
            <w:pPr>
              <w:autoSpaceDE w:val="0"/>
              <w:autoSpaceDN w:val="0"/>
              <w:adjustRightInd w:val="0"/>
              <w:rPr>
                <w:rFonts w:cs="Microsoft Sans Serif"/>
                <w:color w:val="FF0000"/>
                <w:sz w:val="16"/>
                <w:szCs w:val="16"/>
              </w:rPr>
            </w:pPr>
            <w:r w:rsidRPr="00B50DA2">
              <w:rPr>
                <w:rFonts w:cs="Microsoft Sans Serif"/>
                <w:color w:val="FF0000"/>
                <w:sz w:val="16"/>
                <w:szCs w:val="16"/>
              </w:rPr>
              <w:t>…….</w:t>
            </w:r>
          </w:p>
        </w:tc>
        <w:tc>
          <w:tcPr>
            <w:tcW w:w="0" w:type="auto"/>
          </w:tcPr>
          <w:p w14:paraId="003AB6D3"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c>
          <w:tcPr>
            <w:tcW w:w="0" w:type="auto"/>
          </w:tcPr>
          <w:p w14:paraId="6784700D" w14:textId="77777777" w:rsidR="006973A0" w:rsidRPr="00B50DA2" w:rsidRDefault="006973A0" w:rsidP="006C7A1D">
            <w:pPr>
              <w:autoSpaceDE w:val="0"/>
              <w:autoSpaceDN w:val="0"/>
              <w:adjustRightInd w:val="0"/>
              <w:rPr>
                <w:rFonts w:cs="Microsoft Sans Serif"/>
                <w:color w:val="FF0000"/>
                <w:sz w:val="16"/>
                <w:szCs w:val="16"/>
              </w:rPr>
            </w:pPr>
            <w:r w:rsidRPr="00801BDF">
              <w:rPr>
                <w:rFonts w:cs="Microsoft Sans Serif"/>
                <w:color w:val="FF0000"/>
                <w:sz w:val="16"/>
                <w:szCs w:val="16"/>
              </w:rPr>
              <w:t>…….</w:t>
            </w:r>
          </w:p>
        </w:tc>
      </w:tr>
    </w:tbl>
    <w:p w14:paraId="2A712BCE" w14:textId="789D591C" w:rsidR="006973A0" w:rsidRPr="004F5622" w:rsidRDefault="006973A0" w:rsidP="004F5622">
      <w:pPr>
        <w:pStyle w:val="Instruction"/>
      </w:pPr>
      <w:r w:rsidRPr="004F5622">
        <w:t>Verification method shall be considered and (where relevant) documented while writing the requirements (e.g. some of the possible verification methods being Review of Design (RoD), Test (T), Simulation(S) etc.). Hint: words such as “adequate, easy, high speed, maximise, minimise, quickly, robust, sufficient, use’-friendly” are likely to indicate unverifiable requirements and should not be used</w:t>
      </w:r>
    </w:p>
    <w:p w14:paraId="030D1CD6" w14:textId="266D524D" w:rsidR="00276F00" w:rsidRPr="00212CA0" w:rsidRDefault="00F46B74" w:rsidP="003B0DAD">
      <w:pPr>
        <w:pStyle w:val="SmallBodyText"/>
        <w:rPr>
          <w:color w:val="FF0000"/>
        </w:rPr>
      </w:pPr>
      <w:r w:rsidRPr="00212CA0">
        <w:t xml:space="preserve">The intended approach to identify the user requirements during the project execution will be based on </w:t>
      </w:r>
      <w:r w:rsidRPr="00212CA0">
        <w:rPr>
          <w:color w:val="FF0000"/>
        </w:rPr>
        <w:t>….</w:t>
      </w:r>
      <w:r w:rsidRPr="00212CA0">
        <w:t xml:space="preserve"> (e.g. waterfall, agile). The planned level of involvement of the pilot user</w:t>
      </w:r>
      <w:r w:rsidR="00035214" w:rsidRPr="00212CA0">
        <w:t>/customer</w:t>
      </w:r>
      <w:r w:rsidRPr="00212CA0">
        <w:t xml:space="preserve"> in this process </w:t>
      </w:r>
      <w:r w:rsidR="00E02939" w:rsidRPr="00212CA0">
        <w:t>is …</w:t>
      </w:r>
      <w:r w:rsidRPr="00212CA0">
        <w:rPr>
          <w:color w:val="FF0000"/>
        </w:rPr>
        <w:t>.</w:t>
      </w:r>
    </w:p>
    <w:p w14:paraId="04D258B5" w14:textId="77777777" w:rsidR="00276F00" w:rsidRPr="00342908" w:rsidRDefault="00276F00" w:rsidP="00E933CC">
      <w:pPr>
        <w:pStyle w:val="Heading2"/>
        <w:rPr>
          <w:rFonts w:cs="Microsoft Sans Serif"/>
        </w:rPr>
      </w:pPr>
      <w:bookmarkStart w:id="103" w:name="_Toc496792112"/>
      <w:bookmarkStart w:id="104" w:name="_Ref498947827"/>
      <w:bookmarkStart w:id="105" w:name="_Toc89031107"/>
      <w:r w:rsidRPr="00342908">
        <w:rPr>
          <w:rFonts w:cs="Microsoft Sans Serif"/>
        </w:rPr>
        <w:t>System/Service Architecture</w:t>
      </w:r>
      <w:bookmarkEnd w:id="103"/>
      <w:bookmarkEnd w:id="104"/>
      <w:bookmarkEnd w:id="105"/>
      <w:r w:rsidRPr="00342908">
        <w:rPr>
          <w:rFonts w:cs="Microsoft Sans Serif"/>
        </w:rPr>
        <w:t xml:space="preserve"> </w:t>
      </w:r>
    </w:p>
    <w:p w14:paraId="14A1D68C" w14:textId="77777777" w:rsidR="00276F00" w:rsidRPr="00212CA0" w:rsidRDefault="00276F00" w:rsidP="00410D83">
      <w:pPr>
        <w:pStyle w:val="SmallBodyText"/>
      </w:pPr>
      <w:r w:rsidRPr="00212CA0">
        <w:t xml:space="preserve">A high level block diagram of the system/service showing the key attributes and key building blocks and the main interfaces is provided in </w:t>
      </w:r>
      <w:r w:rsidR="00DF294E" w:rsidRPr="00212CA0">
        <w:t>the figure below</w:t>
      </w:r>
      <w:r w:rsidRPr="00212CA0">
        <w:t xml:space="preserve">.  </w:t>
      </w:r>
    </w:p>
    <w:p w14:paraId="4F7522B0" w14:textId="252BCDD0" w:rsidR="00276F00" w:rsidRPr="00212CA0" w:rsidRDefault="005677A0">
      <w:pPr>
        <w:pStyle w:val="Caption"/>
        <w:keepNext/>
        <w:rPr>
          <w:rFonts w:cs="Microsoft Sans Serif"/>
        </w:rPr>
      </w:pPr>
      <w:r w:rsidRPr="00212CA0">
        <w:rPr>
          <w:rFonts w:cs="Microsoft Sans Serif"/>
        </w:rPr>
        <w:t xml:space="preserve">Figure </w:t>
      </w:r>
      <w:r w:rsidRPr="00212CA0">
        <w:rPr>
          <w:rFonts w:cs="Microsoft Sans Serif"/>
        </w:rPr>
        <w:fldChar w:fldCharType="begin"/>
      </w:r>
      <w:r w:rsidRPr="00212CA0">
        <w:rPr>
          <w:rFonts w:cs="Microsoft Sans Serif"/>
        </w:rPr>
        <w:instrText xml:space="preserve"> STYLEREF 1 \s </w:instrText>
      </w:r>
      <w:r w:rsidRPr="00212CA0">
        <w:rPr>
          <w:rFonts w:cs="Microsoft Sans Serif"/>
        </w:rPr>
        <w:fldChar w:fldCharType="separate"/>
      </w:r>
      <w:r w:rsidR="00881606">
        <w:rPr>
          <w:rFonts w:cs="Microsoft Sans Serif"/>
          <w:noProof/>
        </w:rPr>
        <w:t>3</w:t>
      </w:r>
      <w:r w:rsidRPr="00212CA0">
        <w:rPr>
          <w:rFonts w:cs="Microsoft Sans Serif"/>
          <w:noProof/>
        </w:rPr>
        <w:fldChar w:fldCharType="end"/>
      </w:r>
      <w:r w:rsidRPr="00212CA0">
        <w:rPr>
          <w:rFonts w:cs="Microsoft Sans Serif"/>
        </w:rPr>
        <w:t>.</w:t>
      </w:r>
      <w:r w:rsidRPr="00212CA0">
        <w:rPr>
          <w:rFonts w:cs="Microsoft Sans Serif"/>
        </w:rPr>
        <w:fldChar w:fldCharType="begin"/>
      </w:r>
      <w:r w:rsidRPr="00212CA0">
        <w:rPr>
          <w:rFonts w:cs="Microsoft Sans Serif"/>
        </w:rPr>
        <w:instrText xml:space="preserve"> SEQ Table \* ARABIC \s 1 </w:instrText>
      </w:r>
      <w:r w:rsidRPr="00212CA0">
        <w:rPr>
          <w:rFonts w:cs="Microsoft Sans Serif"/>
        </w:rPr>
        <w:fldChar w:fldCharType="separate"/>
      </w:r>
      <w:r w:rsidR="00881606">
        <w:rPr>
          <w:rFonts w:cs="Microsoft Sans Serif"/>
          <w:noProof/>
        </w:rPr>
        <w:t>1</w:t>
      </w:r>
      <w:r w:rsidRPr="00212CA0">
        <w:rPr>
          <w:rFonts w:cs="Microsoft Sans Serif"/>
          <w:noProof/>
        </w:rPr>
        <w:fldChar w:fldCharType="end"/>
      </w:r>
      <w:r w:rsidRPr="00212CA0">
        <w:rPr>
          <w:rFonts w:cs="Microsoft Sans Serif"/>
        </w:rPr>
        <w:t xml:space="preserve"> S</w:t>
      </w:r>
      <w:r w:rsidR="00276F00" w:rsidRPr="00212CA0">
        <w:rPr>
          <w:rFonts w:cs="Microsoft Sans Serif"/>
        </w:rPr>
        <w:t>ystem/service Architecture</w:t>
      </w:r>
    </w:p>
    <w:p w14:paraId="5BC09A5E" w14:textId="77777777" w:rsidR="00276F00" w:rsidRPr="00212CA0" w:rsidRDefault="00276F00" w:rsidP="00276F00">
      <w:pPr>
        <w:jc w:val="center"/>
        <w:rPr>
          <w:rFonts w:cs="Microsoft Sans Serif"/>
          <w:b/>
          <w:sz w:val="20"/>
          <w:szCs w:val="20"/>
        </w:rPr>
      </w:pPr>
      <w:r w:rsidRPr="00212CA0">
        <w:rPr>
          <w:rFonts w:cs="Microsoft Sans Serif"/>
          <w:b/>
          <w:noProof/>
          <w:sz w:val="20"/>
          <w:szCs w:val="20"/>
          <w:lang w:eastAsia="en-GB"/>
        </w:rPr>
        <mc:AlternateContent>
          <mc:Choice Requires="wps">
            <w:drawing>
              <wp:anchor distT="0" distB="0" distL="114300" distR="114300" simplePos="0" relativeHeight="251658240" behindDoc="0" locked="0" layoutInCell="1" allowOverlap="1" wp14:anchorId="73133755" wp14:editId="433E9F48">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7E6A5AB7" w14:textId="77777777" w:rsidR="003E57D4" w:rsidRPr="00276F00" w:rsidRDefault="003E57D4"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33755" id="_x0000_t202" coordsize="21600,21600" o:spt="202" path="m,l,21600r21600,l21600,xe">
                <v:stroke joinstyle="miter"/>
                <v:path gradientshapeok="t" o:connecttype="rect"/>
              </v:shapetype>
              <v:shape id="Text Box 2" o:spid="_x0000_s1026" type="#_x0000_t202" style="position:absolute;left:0;text-align:left;margin-left:196.1pt;margin-top:66.8pt;width:115.15pt;height:110.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" fillcolor="yellow" strokecolor="red">
                <v:textbox style="mso-fit-shape-to-text:t">
                  <w:txbxContent>
                    <w:p w14:paraId="7E6A5AB7" w14:textId="77777777" w:rsidR="003E57D4" w:rsidRPr="00276F00" w:rsidRDefault="003E57D4" w:rsidP="00276F00">
                      <w:pPr>
                        <w:jc w:val="center"/>
                        <w:rPr>
                          <w:color w:val="FF0000"/>
                        </w:rPr>
                      </w:pPr>
                      <w:r w:rsidRPr="00276F00">
                        <w:rPr>
                          <w:color w:val="FF0000"/>
                        </w:rPr>
                        <w:t>EXAMPLE</w:t>
                      </w:r>
                    </w:p>
                  </w:txbxContent>
                </v:textbox>
              </v:shape>
            </w:pict>
          </mc:Fallback>
        </mc:AlternateContent>
      </w:r>
      <w:r w:rsidRPr="00342908">
        <w:rPr>
          <w:rFonts w:cs="Microsoft Sans Serif"/>
          <w:noProof/>
          <w:lang w:eastAsia="en-GB"/>
        </w:rPr>
        <w:drawing>
          <wp:inline distT="0" distB="0" distL="0" distR="0" wp14:anchorId="54715A1B" wp14:editId="1B9AAC8E">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7160" cy="2521049"/>
                    </a:xfrm>
                    <a:prstGeom prst="rect">
                      <a:avLst/>
                    </a:prstGeom>
                    <a:ln>
                      <a:solidFill>
                        <a:schemeClr val="tx1"/>
                      </a:solidFill>
                    </a:ln>
                  </pic:spPr>
                </pic:pic>
              </a:graphicData>
            </a:graphic>
          </wp:inline>
        </w:drawing>
      </w:r>
    </w:p>
    <w:p w14:paraId="19CFE580" w14:textId="77777777" w:rsidR="00693BB5" w:rsidRPr="004F5622" w:rsidRDefault="00693BB5" w:rsidP="004F5622">
      <w:pPr>
        <w:pStyle w:val="Instruction"/>
      </w:pPr>
      <w:r w:rsidRPr="004F5622">
        <w:t>Identify any differences in the System/service architecture between the pilot and the full commercial deployment.</w:t>
      </w:r>
    </w:p>
    <w:p w14:paraId="43383446" w14:textId="6C733F52" w:rsidR="00F2792C" w:rsidRDefault="0005365F" w:rsidP="00F2792C">
      <w:pPr>
        <w:pStyle w:val="SmallBodyText"/>
      </w:pPr>
      <w:r>
        <w:t>With reference to the figure above, t</w:t>
      </w:r>
      <w:r w:rsidRPr="00212CA0">
        <w:t xml:space="preserve">he </w:t>
      </w:r>
      <w:r w:rsidR="00276F00" w:rsidRPr="00212CA0">
        <w:t>pilot system to be deployed in the proposed activity will consist of the following elements:</w:t>
      </w:r>
    </w:p>
    <w:p w14:paraId="5E3A26F6" w14:textId="77777777" w:rsidR="00F2792C" w:rsidRDefault="00F2792C" w:rsidP="00B93648">
      <w:pPr>
        <w:pStyle w:val="ListParagraph"/>
        <w:numPr>
          <w:ilvl w:val="0"/>
          <w:numId w:val="14"/>
        </w:numPr>
        <w:rPr>
          <w:rFonts w:cs="Microsoft Sans Serif"/>
          <w:sz w:val="20"/>
          <w:szCs w:val="20"/>
        </w:rPr>
      </w:pPr>
      <w:r>
        <w:rPr>
          <w:rFonts w:cs="Microsoft Sans Serif"/>
          <w:sz w:val="20"/>
          <w:szCs w:val="20"/>
        </w:rPr>
        <w:t>Remote terminals…/ number of remote sites</w:t>
      </w:r>
    </w:p>
    <w:p w14:paraId="77F59AC8" w14:textId="77777777" w:rsidR="00F2792C" w:rsidRPr="000B13F6" w:rsidRDefault="00F2792C" w:rsidP="00B93648">
      <w:pPr>
        <w:pStyle w:val="ListParagraph"/>
        <w:numPr>
          <w:ilvl w:val="0"/>
          <w:numId w:val="14"/>
        </w:numPr>
        <w:rPr>
          <w:rFonts w:cs="Microsoft Sans Serif"/>
          <w:sz w:val="20"/>
          <w:szCs w:val="20"/>
        </w:rPr>
      </w:pPr>
      <w:r>
        <w:rPr>
          <w:rFonts w:cs="Microsoft Sans Serif"/>
          <w:sz w:val="20"/>
          <w:szCs w:val="20"/>
        </w:rPr>
        <w:t>Service centre…</w:t>
      </w:r>
    </w:p>
    <w:p w14:paraId="243FEEAF" w14:textId="77777777" w:rsidR="00F2792C" w:rsidRPr="007D09FD" w:rsidRDefault="00F2792C" w:rsidP="00B93648">
      <w:pPr>
        <w:pStyle w:val="ListParagraph"/>
        <w:numPr>
          <w:ilvl w:val="0"/>
          <w:numId w:val="14"/>
        </w:numPr>
        <w:rPr>
          <w:rFonts w:cs="Microsoft Sans Serif"/>
          <w:szCs w:val="20"/>
        </w:rPr>
      </w:pPr>
      <w:r>
        <w:rPr>
          <w:rFonts w:cs="Microsoft Sans Serif"/>
          <w:sz w:val="20"/>
          <w:szCs w:val="20"/>
        </w:rPr>
        <w:t xml:space="preserve">Etc. </w:t>
      </w:r>
    </w:p>
    <w:p w14:paraId="43B46526" w14:textId="77777777" w:rsidR="00F2792C" w:rsidRPr="004F5622" w:rsidRDefault="00F2792C" w:rsidP="004F5622">
      <w:pPr>
        <w:pStyle w:val="Instruction"/>
      </w:pPr>
      <w:r w:rsidRPr="004F5622">
        <w:lastRenderedPageBreak/>
        <w:t>If more than one pilot demonstrator is proposed, identify which part of the pilot system are used in each proposed pilot demonstrator</w:t>
      </w:r>
    </w:p>
    <w:p w14:paraId="7A9937C5" w14:textId="77777777" w:rsidR="00F2792C" w:rsidRDefault="00F2792C" w:rsidP="00F2792C">
      <w:pPr>
        <w:pStyle w:val="SmallBodyText"/>
      </w:pPr>
    </w:p>
    <w:p w14:paraId="2B2A2C97" w14:textId="77777777" w:rsidR="00276F00" w:rsidRPr="00212CA0" w:rsidRDefault="00276F00" w:rsidP="003B0DAD">
      <w:pPr>
        <w:pStyle w:val="SmallBodyText"/>
      </w:pPr>
    </w:p>
    <w:p w14:paraId="0BFD5B46" w14:textId="77777777" w:rsidR="00901232" w:rsidRDefault="00901232" w:rsidP="00E933CC">
      <w:pPr>
        <w:pStyle w:val="Heading2"/>
        <w:rPr>
          <w:rFonts w:cs="Microsoft Sans Serif"/>
        </w:rPr>
      </w:pPr>
      <w:bookmarkStart w:id="106" w:name="_Toc496792113"/>
      <w:bookmarkStart w:id="107" w:name="_Toc89031108"/>
      <w:r w:rsidRPr="00342908">
        <w:rPr>
          <w:rFonts w:cs="Microsoft Sans Serif"/>
        </w:rPr>
        <w:t>Implementation Approach</w:t>
      </w:r>
      <w:bookmarkEnd w:id="106"/>
      <w:bookmarkEnd w:id="107"/>
      <w:r w:rsidRPr="00342908">
        <w:rPr>
          <w:rFonts w:cs="Microsoft Sans Serif"/>
        </w:rPr>
        <w:t xml:space="preserve"> </w:t>
      </w:r>
    </w:p>
    <w:p w14:paraId="4A4FEAF7" w14:textId="77777777" w:rsidR="0058189E" w:rsidRPr="00212CA0" w:rsidRDefault="00901232" w:rsidP="00410D83">
      <w:pPr>
        <w:pStyle w:val="SmallBodyText"/>
      </w:pPr>
      <w:r w:rsidRPr="00212CA0">
        <w:t>The starting point for our project is</w:t>
      </w:r>
      <w:r w:rsidR="0058189E" w:rsidRPr="00212CA0">
        <w:t xml:space="preserve">: </w:t>
      </w:r>
      <w:r w:rsidR="0058189E" w:rsidRPr="00212CA0">
        <w:rPr>
          <w:highlight w:val="magenta"/>
        </w:rPr>
        <w:t>[from AP.4.1]</w:t>
      </w:r>
    </w:p>
    <w:p w14:paraId="76F5E809" w14:textId="0C7BC108" w:rsidR="0058189E" w:rsidRDefault="00F232A3" w:rsidP="004F5622">
      <w:pPr>
        <w:pStyle w:val="Instruction"/>
      </w:pPr>
      <w:r w:rsidRPr="00212CA0">
        <w:t>(e.g., idea, prototype, existing product, existing service, results from other activities, discussions with potential users)</w:t>
      </w:r>
    </w:p>
    <w:p w14:paraId="02A8F60C" w14:textId="77777777" w:rsidR="003B0DAD" w:rsidRPr="003B0DAD" w:rsidRDefault="003B0DAD" w:rsidP="003B0DAD">
      <w:pPr>
        <w:pStyle w:val="SmallBodyText"/>
      </w:pPr>
    </w:p>
    <w:p w14:paraId="17F29E3B" w14:textId="2166D8B9" w:rsidR="0058189E" w:rsidRDefault="00901232" w:rsidP="00410D83">
      <w:pPr>
        <w:pStyle w:val="SmallBodyText"/>
      </w:pPr>
      <w:r w:rsidRPr="00212CA0">
        <w:t xml:space="preserve">The key </w:t>
      </w:r>
      <w:r w:rsidR="0058189E" w:rsidRPr="00212CA0">
        <w:t xml:space="preserve">activities proposed to execute are: </w:t>
      </w:r>
      <w:r w:rsidR="0058189E" w:rsidRPr="00212CA0">
        <w:rPr>
          <w:highlight w:val="magenta"/>
        </w:rPr>
        <w:t>[from AP.4.2]</w:t>
      </w:r>
    </w:p>
    <w:p w14:paraId="0194E895" w14:textId="77777777" w:rsidR="003B0DAD" w:rsidRPr="00212CA0" w:rsidRDefault="003B0DAD" w:rsidP="00410D83">
      <w:pPr>
        <w:pStyle w:val="SmallBodyText"/>
      </w:pPr>
    </w:p>
    <w:p w14:paraId="51ACF03C" w14:textId="48AB5885" w:rsidR="0058189E" w:rsidRDefault="00AC540F" w:rsidP="00410D83">
      <w:pPr>
        <w:pStyle w:val="SmallBodyText"/>
      </w:pPr>
      <w:r w:rsidRPr="00212CA0">
        <w:t xml:space="preserve">The expected goals / outputs at the end of the activity and the way they will contribute to the final product / service are: </w:t>
      </w:r>
      <w:r w:rsidRPr="00212CA0">
        <w:rPr>
          <w:highlight w:val="magenta"/>
        </w:rPr>
        <w:t>[from AP.4.3]</w:t>
      </w:r>
    </w:p>
    <w:p w14:paraId="706FCF97" w14:textId="77777777" w:rsidR="003B0DAD" w:rsidRPr="00212CA0" w:rsidRDefault="003B0DAD" w:rsidP="00410D83">
      <w:pPr>
        <w:pStyle w:val="SmallBodyText"/>
      </w:pPr>
    </w:p>
    <w:p w14:paraId="0ED6FFCD" w14:textId="77777777" w:rsidR="00410D83" w:rsidRDefault="00AC540F" w:rsidP="00410D83">
      <w:pPr>
        <w:pStyle w:val="SmallBodyText"/>
        <w:rPr>
          <w:rFonts w:cs="Microsoft Sans Serif"/>
          <w:szCs w:val="20"/>
        </w:rPr>
      </w:pPr>
      <w:r w:rsidRPr="00212CA0">
        <w:rPr>
          <w:rFonts w:cs="Microsoft Sans Serif"/>
          <w:szCs w:val="20"/>
        </w:rPr>
        <w:t xml:space="preserve">The </w:t>
      </w:r>
      <w:r w:rsidR="00901232" w:rsidRPr="00212CA0">
        <w:rPr>
          <w:rFonts w:cs="Microsoft Sans Serif"/>
          <w:szCs w:val="20"/>
        </w:rPr>
        <w:t xml:space="preserve">elements to be developed in the proposed activities are </w:t>
      </w:r>
      <w:r w:rsidR="00901232" w:rsidRPr="00212CA0">
        <w:rPr>
          <w:rFonts w:cs="Microsoft Sans Serif"/>
          <w:color w:val="FF0000"/>
          <w:szCs w:val="20"/>
        </w:rPr>
        <w:t>……</w:t>
      </w:r>
    </w:p>
    <w:p w14:paraId="376AE408" w14:textId="77777777" w:rsidR="006973A0" w:rsidRPr="004F5622" w:rsidRDefault="006973A0" w:rsidP="004F5622">
      <w:pPr>
        <w:pStyle w:val="Instruction"/>
      </w:pPr>
      <w:r w:rsidRPr="004F5622">
        <w:t>Please make sure you consider and explain the development in space you are planning to undertake as part of the project.</w:t>
      </w:r>
    </w:p>
    <w:p w14:paraId="69202653" w14:textId="77777777" w:rsidR="00410D83" w:rsidRDefault="00410D83" w:rsidP="00410D83">
      <w:pPr>
        <w:pStyle w:val="SmallBodyText"/>
        <w:rPr>
          <w:rFonts w:cs="Microsoft Sans Serif"/>
          <w:szCs w:val="20"/>
        </w:rPr>
      </w:pPr>
    </w:p>
    <w:p w14:paraId="6221181E" w14:textId="77777777" w:rsidR="003B0DAD" w:rsidRDefault="00901232" w:rsidP="00410D83">
      <w:pPr>
        <w:pStyle w:val="SmallBodyText"/>
        <w:rPr>
          <w:rFonts w:cs="Microsoft Sans Serif"/>
          <w:szCs w:val="20"/>
        </w:rPr>
      </w:pPr>
      <w:r w:rsidRPr="00212CA0">
        <w:rPr>
          <w:rFonts w:cs="Microsoft Sans Serif"/>
          <w:szCs w:val="20"/>
        </w:rPr>
        <w:t xml:space="preserve">Our proposed development approach is the following: </w:t>
      </w:r>
      <w:r w:rsidRPr="00212CA0">
        <w:rPr>
          <w:rFonts w:cs="Microsoft Sans Serif"/>
          <w:color w:val="FF0000"/>
          <w:szCs w:val="20"/>
        </w:rPr>
        <w:t xml:space="preserve">…… (describe the source of the key building blocks, such as existing </w:t>
      </w:r>
      <w:r w:rsidR="002F51CC" w:rsidRPr="00212CA0">
        <w:rPr>
          <w:rFonts w:cs="Microsoft Sans Serif"/>
          <w:color w:val="FF0000"/>
          <w:szCs w:val="20"/>
        </w:rPr>
        <w:t>elements and</w:t>
      </w:r>
      <w:r w:rsidRPr="00212CA0">
        <w:rPr>
          <w:rFonts w:cs="Microsoft Sans Serif"/>
          <w:color w:val="FF0000"/>
          <w:szCs w:val="20"/>
        </w:rPr>
        <w:t>/or all items to be developed)</w:t>
      </w:r>
      <w:r w:rsidRPr="00212CA0">
        <w:rPr>
          <w:rFonts w:cs="Microsoft Sans Serif"/>
          <w:szCs w:val="20"/>
        </w:rPr>
        <w:t xml:space="preserve">. </w:t>
      </w:r>
    </w:p>
    <w:p w14:paraId="6808BF82" w14:textId="77777777" w:rsidR="003B0DAD" w:rsidRDefault="003B0DAD" w:rsidP="00410D83">
      <w:pPr>
        <w:pStyle w:val="SmallBodyText"/>
        <w:rPr>
          <w:rFonts w:cs="Microsoft Sans Serif"/>
          <w:szCs w:val="20"/>
        </w:rPr>
      </w:pPr>
    </w:p>
    <w:p w14:paraId="04D52F6E" w14:textId="2AA71CCD" w:rsidR="003B0DAD" w:rsidRDefault="00901232" w:rsidP="00410D83">
      <w:pPr>
        <w:pStyle w:val="SmallBodyText"/>
        <w:rPr>
          <w:rFonts w:cs="Microsoft Sans Serif"/>
          <w:szCs w:val="20"/>
        </w:rPr>
      </w:pPr>
      <w:r w:rsidRPr="00212CA0">
        <w:rPr>
          <w:rFonts w:cs="Microsoft Sans Serif"/>
          <w:szCs w:val="20"/>
        </w:rPr>
        <w:t xml:space="preserve">This will result in the following hardware / software models to be built, verified and delivered: </w:t>
      </w:r>
      <w:r w:rsidRPr="00212CA0">
        <w:rPr>
          <w:rFonts w:cs="Microsoft Sans Serif"/>
          <w:color w:val="FF0000"/>
          <w:szCs w:val="20"/>
        </w:rPr>
        <w:t xml:space="preserve">prove of concept, fully operational prototype, commercial </w:t>
      </w:r>
      <w:r w:rsidR="00AC67DD" w:rsidRPr="00212CA0">
        <w:rPr>
          <w:rFonts w:cs="Microsoft Sans Serif"/>
          <w:color w:val="FF0000"/>
          <w:szCs w:val="20"/>
        </w:rPr>
        <w:t>service</w:t>
      </w:r>
      <w:r w:rsidRPr="00212CA0">
        <w:rPr>
          <w:rFonts w:cs="Microsoft Sans Serif"/>
          <w:szCs w:val="20"/>
        </w:rPr>
        <w:t>.</w:t>
      </w:r>
    </w:p>
    <w:p w14:paraId="084565B1" w14:textId="77777777" w:rsidR="003B0DAD" w:rsidRDefault="003B0DAD" w:rsidP="00410D83">
      <w:pPr>
        <w:pStyle w:val="SmallBodyText"/>
        <w:rPr>
          <w:rFonts w:cs="Microsoft Sans Serif"/>
          <w:szCs w:val="20"/>
        </w:rPr>
      </w:pPr>
    </w:p>
    <w:p w14:paraId="116B299A" w14:textId="01893867" w:rsidR="00901232" w:rsidRPr="00212CA0" w:rsidRDefault="00901232" w:rsidP="00410D83">
      <w:pPr>
        <w:pStyle w:val="SmallBodyText"/>
        <w:rPr>
          <w:rFonts w:cs="Microsoft Sans Serif"/>
          <w:szCs w:val="20"/>
        </w:rPr>
      </w:pPr>
      <w:r w:rsidRPr="00212CA0">
        <w:rPr>
          <w:rFonts w:cs="Microsoft Sans Serif"/>
          <w:szCs w:val="20"/>
        </w:rPr>
        <w:t xml:space="preserve">The overall </w:t>
      </w:r>
      <w:r w:rsidR="00AC67DD" w:rsidRPr="00212CA0">
        <w:rPr>
          <w:rFonts w:cs="Microsoft Sans Serif"/>
          <w:szCs w:val="20"/>
        </w:rPr>
        <w:t>service</w:t>
      </w:r>
      <w:r w:rsidRPr="00212CA0">
        <w:rPr>
          <w:rFonts w:cs="Microsoft Sans Serif"/>
          <w:szCs w:val="20"/>
        </w:rPr>
        <w:t xml:space="preserve"> development approach is here outlined: </w:t>
      </w:r>
      <w:r w:rsidRPr="00212CA0">
        <w:rPr>
          <w:rFonts w:cs="Microsoft Sans Serif"/>
          <w:color w:val="FF0000"/>
          <w:szCs w:val="20"/>
        </w:rPr>
        <w:t>…….</w:t>
      </w:r>
    </w:p>
    <w:p w14:paraId="5727BE8D" w14:textId="77777777" w:rsidR="00901232" w:rsidRPr="00212CA0" w:rsidRDefault="00901232" w:rsidP="004F5622">
      <w:pPr>
        <w:pStyle w:val="Instruction"/>
      </w:pPr>
      <w:r w:rsidRPr="00212CA0">
        <w:t>Provide supplementary text as necessary to fully explain the development approach.</w:t>
      </w:r>
    </w:p>
    <w:p w14:paraId="0200C596" w14:textId="701753E9" w:rsidR="002B2DE5" w:rsidRPr="00212CA0" w:rsidRDefault="002B2DE5" w:rsidP="003B0DAD">
      <w:pPr>
        <w:pStyle w:val="SmallBodyText"/>
        <w:rPr>
          <w:rFonts w:cs="Microsoft Sans Serif"/>
          <w:szCs w:val="20"/>
        </w:rPr>
      </w:pPr>
    </w:p>
    <w:p w14:paraId="72A8BF31" w14:textId="77777777" w:rsidR="00152D32" w:rsidRPr="00342908" w:rsidRDefault="00152D32" w:rsidP="00E933CC">
      <w:pPr>
        <w:pStyle w:val="Heading2"/>
        <w:rPr>
          <w:rFonts w:cs="Microsoft Sans Serif"/>
        </w:rPr>
      </w:pPr>
      <w:bookmarkStart w:id="108" w:name="_Toc496792114"/>
      <w:bookmarkStart w:id="109" w:name="_Toc89031109"/>
      <w:r w:rsidRPr="00342908">
        <w:rPr>
          <w:rFonts w:cs="Microsoft Sans Serif"/>
        </w:rPr>
        <w:t>Pilot-Demonstration Service</w:t>
      </w:r>
      <w:bookmarkEnd w:id="108"/>
      <w:bookmarkEnd w:id="109"/>
      <w:r w:rsidRPr="00342908">
        <w:rPr>
          <w:rFonts w:cs="Microsoft Sans Serif"/>
        </w:rPr>
        <w:t xml:space="preserve"> </w:t>
      </w:r>
    </w:p>
    <w:p w14:paraId="4EBBA161" w14:textId="77777777" w:rsidR="0040722E" w:rsidRDefault="0040722E" w:rsidP="00E20A39">
      <w:pPr>
        <w:pStyle w:val="SmallBodyText"/>
      </w:pPr>
      <w:r w:rsidRPr="00212CA0">
        <w:t xml:space="preserve">The pilot-demonstration service has the following objectives </w:t>
      </w:r>
      <w:r w:rsidR="000957DF" w:rsidRPr="00212CA0">
        <w:rPr>
          <w:color w:val="FF0000"/>
        </w:rPr>
        <w:t>…….</w:t>
      </w:r>
      <w:r w:rsidRPr="00212CA0">
        <w:t xml:space="preserve"> </w:t>
      </w:r>
    </w:p>
    <w:p w14:paraId="0F2AEA45" w14:textId="77777777" w:rsidR="00212CA0" w:rsidRPr="00212CA0" w:rsidRDefault="00212CA0" w:rsidP="00E20A39">
      <w:pPr>
        <w:pStyle w:val="SmallBodyText"/>
      </w:pPr>
    </w:p>
    <w:p w14:paraId="7C6A1F59" w14:textId="77777777" w:rsidR="0040722E" w:rsidRPr="00212CA0" w:rsidRDefault="0040722E" w:rsidP="00E20A39">
      <w:pPr>
        <w:pStyle w:val="SmallBodyText"/>
      </w:pPr>
      <w:r w:rsidRPr="00212CA0">
        <w:t xml:space="preserve">We will assess the success of the demo project based on the following KPIs (please, at least one KPI per objective) </w:t>
      </w:r>
      <w:r w:rsidR="000957DF" w:rsidRPr="00212CA0">
        <w:rPr>
          <w:color w:val="FF0000"/>
        </w:rPr>
        <w:t>…….</w:t>
      </w:r>
    </w:p>
    <w:p w14:paraId="0219D7A5" w14:textId="77777777" w:rsidR="0040722E" w:rsidRPr="003B0DAD" w:rsidRDefault="0040722E" w:rsidP="003B0DAD">
      <w:pPr>
        <w:pStyle w:val="SmallBodyText"/>
      </w:pPr>
    </w:p>
    <w:p w14:paraId="34729515" w14:textId="77777777" w:rsidR="00142DF8" w:rsidRPr="00212CA0" w:rsidRDefault="00152D32" w:rsidP="00E20A39">
      <w:pPr>
        <w:pStyle w:val="SmallBodyText"/>
        <w:rPr>
          <w:color w:val="FF0000"/>
        </w:rPr>
      </w:pPr>
      <w:r w:rsidRPr="00212CA0">
        <w:t>Th</w:t>
      </w:r>
      <w:r w:rsidR="00142DF8" w:rsidRPr="00212CA0">
        <w:t xml:space="preserve">e pilot-demonstration service activities will be based on the following undertakings: </w:t>
      </w:r>
      <w:r w:rsidR="00142DF8" w:rsidRPr="00212CA0">
        <w:rPr>
          <w:color w:val="FF0000"/>
        </w:rPr>
        <w:t>users</w:t>
      </w:r>
      <w:r w:rsidR="00F2792C">
        <w:rPr>
          <w:color w:val="FF0000"/>
        </w:rPr>
        <w:t>/customers</w:t>
      </w:r>
      <w:r w:rsidR="00142DF8" w:rsidRPr="00212CA0">
        <w:rPr>
          <w:color w:val="FF0000"/>
        </w:rPr>
        <w:t xml:space="preserve"> involvement, </w:t>
      </w:r>
      <w:r w:rsidR="00212CA0" w:rsidRPr="00212CA0">
        <w:rPr>
          <w:color w:val="FF0000"/>
        </w:rPr>
        <w:t>envisaged utilisation</w:t>
      </w:r>
      <w:r w:rsidR="00142DF8" w:rsidRPr="00212CA0">
        <w:rPr>
          <w:color w:val="FF0000"/>
        </w:rPr>
        <w:t xml:space="preserve"> of the </w:t>
      </w:r>
      <w:r w:rsidR="002F51CC" w:rsidRPr="00212CA0">
        <w:rPr>
          <w:color w:val="FF0000"/>
        </w:rPr>
        <w:t>system, e.g.</w:t>
      </w:r>
      <w:r w:rsidR="00142DF8" w:rsidRPr="00212CA0">
        <w:rPr>
          <w:color w:val="FF0000"/>
        </w:rPr>
        <w:t xml:space="preserve"> 2 hours of use every day, duration of the pilot-demonstration stage e.g. 8 months, etc.</w:t>
      </w:r>
    </w:p>
    <w:p w14:paraId="2ACE0CB1" w14:textId="77777777" w:rsidR="00142DF8" w:rsidRPr="00212CA0" w:rsidRDefault="00142DF8" w:rsidP="00E20A39">
      <w:pPr>
        <w:pStyle w:val="SmallBodyText"/>
      </w:pPr>
    </w:p>
    <w:p w14:paraId="3DC9A669" w14:textId="0DE91519" w:rsidR="00142DF8" w:rsidRPr="00212CA0" w:rsidRDefault="00142DF8" w:rsidP="00E20A39">
      <w:pPr>
        <w:pStyle w:val="SmallBodyText"/>
      </w:pPr>
      <w:r w:rsidRPr="00212CA0">
        <w:t xml:space="preserve">The following space asset(s) will be used </w:t>
      </w:r>
      <w:r w:rsidR="003B0DAD">
        <w:t>during</w:t>
      </w:r>
      <w:r w:rsidRPr="00212CA0">
        <w:t xml:space="preserve"> the pilot-demonstration: </w:t>
      </w:r>
      <w:r w:rsidRPr="00212CA0">
        <w:rPr>
          <w:color w:val="FF0000"/>
        </w:rPr>
        <w:t>….</w:t>
      </w:r>
    </w:p>
    <w:p w14:paraId="7C01E840" w14:textId="77777777" w:rsidR="00830A24" w:rsidRPr="00212CA0" w:rsidRDefault="00830A24" w:rsidP="00E20A39">
      <w:pPr>
        <w:pStyle w:val="SmallBodyText"/>
      </w:pPr>
    </w:p>
    <w:p w14:paraId="7037E4D8" w14:textId="77777777" w:rsidR="00142DF8" w:rsidRDefault="00830A24" w:rsidP="00E20A39">
      <w:pPr>
        <w:pStyle w:val="SmallBodyText"/>
        <w:rPr>
          <w:color w:val="FF0000"/>
        </w:rPr>
      </w:pPr>
      <w:r w:rsidRPr="00212CA0">
        <w:t>T</w:t>
      </w:r>
      <w:r w:rsidR="00142DF8" w:rsidRPr="00212CA0">
        <w:t xml:space="preserve">he </w:t>
      </w:r>
      <w:r w:rsidRPr="00212CA0">
        <w:t xml:space="preserve">expected </w:t>
      </w:r>
      <w:r w:rsidR="00142DF8" w:rsidRPr="00212CA0">
        <w:t>preparation activities of the pilot-demonstration</w:t>
      </w:r>
      <w:r w:rsidRPr="00212CA0">
        <w:t xml:space="preserve"> will include: </w:t>
      </w:r>
      <w:r w:rsidRPr="00212CA0">
        <w:rPr>
          <w:color w:val="FF0000"/>
        </w:rPr>
        <w:t xml:space="preserve">specify as needed (e.g. </w:t>
      </w:r>
      <w:r w:rsidR="00142DF8" w:rsidRPr="00212CA0">
        <w:rPr>
          <w:color w:val="FF0000"/>
        </w:rPr>
        <w:t>deployment, integration within the user environment, acceptance, logistics, training</w:t>
      </w:r>
      <w:r w:rsidRPr="00212CA0">
        <w:rPr>
          <w:color w:val="FF0000"/>
        </w:rPr>
        <w:t>)</w:t>
      </w:r>
      <w:r w:rsidR="00142DF8" w:rsidRPr="00212CA0">
        <w:rPr>
          <w:color w:val="FF0000"/>
        </w:rPr>
        <w:t>.</w:t>
      </w:r>
    </w:p>
    <w:p w14:paraId="2B532D94" w14:textId="77777777" w:rsidR="00F2792C" w:rsidRPr="003B0DAD" w:rsidRDefault="00F2792C" w:rsidP="003B0DAD">
      <w:pPr>
        <w:pStyle w:val="SmallBodyText"/>
      </w:pPr>
    </w:p>
    <w:p w14:paraId="7A5DF371" w14:textId="77777777" w:rsidR="00830A24" w:rsidRPr="00212CA0" w:rsidRDefault="00830A24" w:rsidP="003B0DAD">
      <w:pPr>
        <w:pStyle w:val="SmallBodyText"/>
      </w:pPr>
    </w:p>
    <w:p w14:paraId="01513B0D" w14:textId="77777777" w:rsidR="00142DF8" w:rsidRPr="00212CA0" w:rsidRDefault="00830A24" w:rsidP="003B0DAD">
      <w:pPr>
        <w:pStyle w:val="SmallBodyText"/>
      </w:pPr>
      <w:r w:rsidRPr="00212CA0">
        <w:t xml:space="preserve">The </w:t>
      </w:r>
      <w:r w:rsidR="00084DC3" w:rsidRPr="00212CA0">
        <w:t>customers/</w:t>
      </w:r>
      <w:r w:rsidR="00142DF8" w:rsidRPr="00212CA0">
        <w:t>users/stakeholders participating in the pilot-demonstration</w:t>
      </w:r>
      <w:r w:rsidRPr="00212CA0">
        <w:t xml:space="preserve">, the </w:t>
      </w:r>
      <w:r w:rsidR="00142DF8" w:rsidRPr="00212CA0">
        <w:t xml:space="preserve">related level of involvement </w:t>
      </w:r>
      <w:r w:rsidRPr="00212CA0">
        <w:t xml:space="preserve">and a short </w:t>
      </w:r>
      <w:r w:rsidR="00142DF8" w:rsidRPr="00212CA0">
        <w:t>description of the activities to be performed by them</w:t>
      </w:r>
      <w:r w:rsidRPr="00212CA0">
        <w:t xml:space="preserve"> is summarised in </w:t>
      </w:r>
      <w:r w:rsidR="00DF294E" w:rsidRPr="00212CA0">
        <w:t>the table below.</w:t>
      </w:r>
    </w:p>
    <w:p w14:paraId="24C27BC9" w14:textId="26FD02B2" w:rsidR="00830A24" w:rsidRPr="00212CA0" w:rsidRDefault="005677A0" w:rsidP="00830A24">
      <w:pPr>
        <w:pStyle w:val="Caption"/>
        <w:keepNext/>
        <w:rPr>
          <w:rFonts w:cs="Microsoft Sans Serif"/>
        </w:rPr>
      </w:pPr>
      <w:r w:rsidRPr="00212CA0">
        <w:rPr>
          <w:rFonts w:cs="Microsoft Sans Serif"/>
        </w:rPr>
        <w:t>Table</w:t>
      </w:r>
      <w:r w:rsidR="00074F52">
        <w:rPr>
          <w:rFonts w:cs="Microsoft Sans Serif"/>
        </w:rPr>
        <w:t xml:space="preserve"> 3.4</w:t>
      </w:r>
      <w:r w:rsidRPr="00212CA0">
        <w:rPr>
          <w:rFonts w:cs="Microsoft Sans Serif"/>
        </w:rPr>
        <w:t xml:space="preserve"> </w:t>
      </w:r>
      <w:r w:rsidR="00830A24" w:rsidRPr="00212CA0">
        <w:rPr>
          <w:rFonts w:cs="Microsoft Sans Serif"/>
        </w:rPr>
        <w:t xml:space="preserve"> Involvement of Users</w:t>
      </w:r>
      <w:r w:rsidR="00F2792C">
        <w:rPr>
          <w:rFonts w:cs="Microsoft Sans Serif"/>
        </w:rPr>
        <w:t>, Customers</w:t>
      </w:r>
      <w:r w:rsidR="00830A24" w:rsidRPr="00212CA0">
        <w:rPr>
          <w:rFonts w:cs="Microsoft Sans Serif"/>
        </w:rPr>
        <w:t xml:space="preserve"> and Other Stakeholders in the Pilot-Demonstration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36"/>
        <w:gridCol w:w="1837"/>
        <w:gridCol w:w="2602"/>
        <w:gridCol w:w="2041"/>
        <w:gridCol w:w="2041"/>
      </w:tblGrid>
      <w:tr w:rsidR="004D1E1C" w:rsidRPr="00212CA0" w14:paraId="0D71D154" w14:textId="77777777" w:rsidTr="00830B7D">
        <w:trPr>
          <w:trHeight w:val="416"/>
        </w:trPr>
        <w:tc>
          <w:tcPr>
            <w:tcW w:w="588" w:type="pct"/>
            <w:shd w:val="clear" w:color="auto" w:fill="auto"/>
          </w:tcPr>
          <w:p w14:paraId="5413953D" w14:textId="77777777" w:rsidR="004D1E1C" w:rsidRPr="00212CA0" w:rsidRDefault="004D1E1C" w:rsidP="003B0DAD">
            <w:pPr>
              <w:keepNext/>
              <w:keepLines/>
              <w:spacing w:line="240" w:lineRule="auto"/>
              <w:rPr>
                <w:rFonts w:cs="Microsoft Sans Serif"/>
                <w:b/>
                <w:sz w:val="20"/>
              </w:rPr>
            </w:pPr>
            <w:r w:rsidRPr="00212CA0">
              <w:rPr>
                <w:rFonts w:cs="Microsoft Sans Serif"/>
                <w:b/>
                <w:sz w:val="20"/>
              </w:rPr>
              <w:t>Name</w:t>
            </w:r>
          </w:p>
        </w:tc>
        <w:tc>
          <w:tcPr>
            <w:tcW w:w="951" w:type="pct"/>
            <w:shd w:val="clear" w:color="auto" w:fill="auto"/>
          </w:tcPr>
          <w:p w14:paraId="0E5124BC" w14:textId="77777777" w:rsidR="004D1E1C" w:rsidRPr="00212CA0" w:rsidRDefault="004D1E1C" w:rsidP="003B0DAD">
            <w:pPr>
              <w:keepNext/>
              <w:keepLines/>
              <w:spacing w:line="240" w:lineRule="auto"/>
              <w:rPr>
                <w:rFonts w:cs="Microsoft Sans Serif"/>
                <w:b/>
                <w:sz w:val="20"/>
              </w:rPr>
            </w:pPr>
            <w:r w:rsidRPr="00212CA0">
              <w:rPr>
                <w:rFonts w:cs="Microsoft Sans Serif"/>
                <w:b/>
                <w:sz w:val="20"/>
              </w:rPr>
              <w:t>Role in the Pilot-Demonstration</w:t>
            </w:r>
          </w:p>
        </w:tc>
        <w:tc>
          <w:tcPr>
            <w:tcW w:w="1347" w:type="pct"/>
            <w:shd w:val="clear" w:color="auto" w:fill="auto"/>
          </w:tcPr>
          <w:p w14:paraId="59FAFABD" w14:textId="77777777" w:rsidR="004D1E1C" w:rsidRPr="00212CA0" w:rsidRDefault="004D1E1C" w:rsidP="003B0DAD">
            <w:pPr>
              <w:keepNext/>
              <w:keepLines/>
              <w:spacing w:line="240" w:lineRule="auto"/>
              <w:rPr>
                <w:rFonts w:cs="Microsoft Sans Serif"/>
                <w:b/>
                <w:sz w:val="20"/>
              </w:rPr>
            </w:pPr>
            <w:r w:rsidRPr="00212CA0">
              <w:rPr>
                <w:rFonts w:cs="Microsoft Sans Serif"/>
                <w:b/>
                <w:sz w:val="20"/>
              </w:rPr>
              <w:t xml:space="preserve">Activities </w:t>
            </w:r>
          </w:p>
        </w:tc>
        <w:tc>
          <w:tcPr>
            <w:tcW w:w="1057" w:type="pct"/>
            <w:shd w:val="clear" w:color="auto" w:fill="auto"/>
          </w:tcPr>
          <w:p w14:paraId="0C721894" w14:textId="77777777" w:rsidR="004D1E1C" w:rsidRPr="00212CA0" w:rsidRDefault="004D1E1C" w:rsidP="003B0DAD">
            <w:pPr>
              <w:keepNext/>
              <w:keepLines/>
              <w:spacing w:line="240" w:lineRule="auto"/>
              <w:rPr>
                <w:rFonts w:cs="Microsoft Sans Serif"/>
                <w:b/>
                <w:sz w:val="20"/>
              </w:rPr>
            </w:pPr>
            <w:r w:rsidRPr="00212CA0">
              <w:rPr>
                <w:rFonts w:cs="Microsoft Sans Serif"/>
                <w:b/>
                <w:sz w:val="20"/>
              </w:rPr>
              <w:t xml:space="preserve">Agreement and associated status (in place, to be secured in Full Proposal, etc. </w:t>
            </w:r>
          </w:p>
        </w:tc>
        <w:tc>
          <w:tcPr>
            <w:tcW w:w="1057" w:type="pct"/>
          </w:tcPr>
          <w:p w14:paraId="1025992B" w14:textId="77777777" w:rsidR="004D1E1C" w:rsidRPr="00212CA0" w:rsidRDefault="004D1E1C" w:rsidP="003B0DAD">
            <w:pPr>
              <w:keepNext/>
              <w:keepLines/>
              <w:spacing w:line="240" w:lineRule="auto"/>
              <w:rPr>
                <w:rFonts w:cs="Microsoft Sans Serif"/>
                <w:b/>
                <w:sz w:val="20"/>
              </w:rPr>
            </w:pPr>
            <w:r w:rsidRPr="00212CA0">
              <w:rPr>
                <w:rFonts w:cs="Microsoft Sans Serif"/>
                <w:b/>
                <w:sz w:val="20"/>
              </w:rPr>
              <w:t>Names of decision makers and involvement in the pilot stage</w:t>
            </w:r>
          </w:p>
        </w:tc>
      </w:tr>
      <w:tr w:rsidR="004D1E1C" w:rsidRPr="00212CA0" w14:paraId="09431471" w14:textId="77777777" w:rsidTr="00830B7D">
        <w:trPr>
          <w:trHeight w:val="215"/>
        </w:trPr>
        <w:tc>
          <w:tcPr>
            <w:tcW w:w="588" w:type="pct"/>
            <w:shd w:val="clear" w:color="auto" w:fill="auto"/>
            <w:vAlign w:val="center"/>
          </w:tcPr>
          <w:p w14:paraId="62783AA9"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396F599C"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7FCD84F1"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721880"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In place / in Full Proposal…</w:t>
            </w:r>
          </w:p>
        </w:tc>
        <w:tc>
          <w:tcPr>
            <w:tcW w:w="1057" w:type="pct"/>
            <w:vAlign w:val="center"/>
          </w:tcPr>
          <w:p w14:paraId="56229F38"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r>
      <w:tr w:rsidR="004D1E1C" w:rsidRPr="00212CA0" w14:paraId="2C2CDE03" w14:textId="77777777" w:rsidTr="00830B7D">
        <w:trPr>
          <w:trHeight w:val="215"/>
        </w:trPr>
        <w:tc>
          <w:tcPr>
            <w:tcW w:w="588" w:type="pct"/>
            <w:shd w:val="clear" w:color="auto" w:fill="auto"/>
            <w:vAlign w:val="center"/>
          </w:tcPr>
          <w:p w14:paraId="6D73F882"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15117BAE"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5AC27DC7"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726024A4"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In place / in Full Proposal…</w:t>
            </w:r>
          </w:p>
        </w:tc>
        <w:tc>
          <w:tcPr>
            <w:tcW w:w="1057" w:type="pct"/>
            <w:vAlign w:val="center"/>
          </w:tcPr>
          <w:p w14:paraId="6D6A9040"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r>
      <w:tr w:rsidR="004D1E1C" w:rsidRPr="00212CA0" w14:paraId="5BB79204" w14:textId="77777777" w:rsidTr="00830B7D">
        <w:trPr>
          <w:trHeight w:val="201"/>
        </w:trPr>
        <w:tc>
          <w:tcPr>
            <w:tcW w:w="588" w:type="pct"/>
            <w:shd w:val="clear" w:color="auto" w:fill="auto"/>
            <w:vAlign w:val="center"/>
          </w:tcPr>
          <w:p w14:paraId="504DEF2F"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58DDAC99"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4B335135"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BF401D"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In place / in Full Proposal…</w:t>
            </w:r>
          </w:p>
        </w:tc>
        <w:tc>
          <w:tcPr>
            <w:tcW w:w="1057" w:type="pct"/>
            <w:vAlign w:val="center"/>
          </w:tcPr>
          <w:p w14:paraId="660B548D" w14:textId="77777777" w:rsidR="004D1E1C" w:rsidRPr="00212CA0" w:rsidRDefault="004D1E1C" w:rsidP="003B0DAD">
            <w:pPr>
              <w:keepNext/>
              <w:keepLines/>
              <w:spacing w:line="240" w:lineRule="auto"/>
              <w:rPr>
                <w:rFonts w:cs="Microsoft Sans Serif"/>
                <w:color w:val="FF0000"/>
                <w:sz w:val="20"/>
              </w:rPr>
            </w:pPr>
            <w:r w:rsidRPr="00212CA0">
              <w:rPr>
                <w:rFonts w:cs="Microsoft Sans Serif"/>
                <w:color w:val="FF0000"/>
                <w:sz w:val="20"/>
              </w:rPr>
              <w:t>………</w:t>
            </w:r>
          </w:p>
        </w:tc>
      </w:tr>
    </w:tbl>
    <w:p w14:paraId="2C6999C4" w14:textId="77777777" w:rsidR="00830A24" w:rsidRPr="00212CA0" w:rsidRDefault="00830A24" w:rsidP="003B0DAD">
      <w:pPr>
        <w:pStyle w:val="SmallBodyText"/>
      </w:pPr>
    </w:p>
    <w:p w14:paraId="1ECD57E3" w14:textId="77777777" w:rsidR="00142DF8" w:rsidRPr="00212CA0" w:rsidRDefault="00142DF8" w:rsidP="003B0DAD">
      <w:pPr>
        <w:pStyle w:val="SmallBodyText"/>
        <w:rPr>
          <w:szCs w:val="20"/>
        </w:rPr>
      </w:pPr>
      <w:r w:rsidRPr="00212CA0">
        <w:rPr>
          <w:szCs w:val="20"/>
        </w:rPr>
        <w:t>Preliminary considerations for evaluating system and service performance during the pilot-demonstration</w:t>
      </w:r>
      <w:r w:rsidR="00830A24" w:rsidRPr="00212CA0">
        <w:rPr>
          <w:szCs w:val="20"/>
        </w:rPr>
        <w:t xml:space="preserve"> are here summarised:</w:t>
      </w:r>
      <w:r w:rsidR="00830A24" w:rsidRPr="00212CA0">
        <w:rPr>
          <w:color w:val="FF0000"/>
          <w:szCs w:val="20"/>
        </w:rPr>
        <w:t xml:space="preserve"> </w:t>
      </w:r>
      <w:r w:rsidR="002F51CC" w:rsidRPr="00212CA0">
        <w:rPr>
          <w:color w:val="FF0000"/>
          <w:szCs w:val="20"/>
        </w:rPr>
        <w:t>….</w:t>
      </w:r>
      <w:r w:rsidR="00830A24" w:rsidRPr="00212CA0">
        <w:rPr>
          <w:color w:val="FF0000"/>
          <w:szCs w:val="20"/>
        </w:rPr>
        <w:t xml:space="preserve"> </w:t>
      </w:r>
      <w:r w:rsidRPr="00212CA0">
        <w:rPr>
          <w:color w:val="FF0000"/>
          <w:szCs w:val="20"/>
        </w:rPr>
        <w:t xml:space="preserve"> </w:t>
      </w:r>
    </w:p>
    <w:p w14:paraId="46B16F44" w14:textId="77777777" w:rsidR="00830A24" w:rsidRPr="00212CA0" w:rsidRDefault="00830A24" w:rsidP="003B0DAD">
      <w:pPr>
        <w:pStyle w:val="SmallBodyText"/>
        <w:rPr>
          <w:szCs w:val="20"/>
        </w:rPr>
      </w:pPr>
    </w:p>
    <w:p w14:paraId="200653D7" w14:textId="77777777" w:rsidR="00142DF8" w:rsidRPr="00212CA0" w:rsidRDefault="00830A24" w:rsidP="003B0DAD">
      <w:pPr>
        <w:pStyle w:val="SmallBodyText"/>
        <w:rPr>
          <w:color w:val="FF0000"/>
          <w:szCs w:val="20"/>
        </w:rPr>
      </w:pPr>
      <w:r w:rsidRPr="00212CA0">
        <w:rPr>
          <w:szCs w:val="20"/>
        </w:rPr>
        <w:t>T</w:t>
      </w:r>
      <w:r w:rsidR="00142DF8" w:rsidRPr="00212CA0">
        <w:rPr>
          <w:szCs w:val="20"/>
        </w:rPr>
        <w:t>he success criteria</w:t>
      </w:r>
      <w:r w:rsidR="00B6159B">
        <w:rPr>
          <w:szCs w:val="20"/>
        </w:rPr>
        <w:t xml:space="preserve"> </w:t>
      </w:r>
      <w:r w:rsidR="00142DF8" w:rsidRPr="00212CA0">
        <w:rPr>
          <w:szCs w:val="20"/>
        </w:rPr>
        <w:t>/</w:t>
      </w:r>
      <w:r w:rsidR="00B6159B">
        <w:rPr>
          <w:szCs w:val="20"/>
        </w:rPr>
        <w:t xml:space="preserve"> </w:t>
      </w:r>
      <w:r w:rsidR="00142DF8" w:rsidRPr="00212CA0">
        <w:rPr>
          <w:szCs w:val="20"/>
        </w:rPr>
        <w:t xml:space="preserve">goals to be achieved </w:t>
      </w:r>
      <w:r w:rsidRPr="00212CA0">
        <w:rPr>
          <w:szCs w:val="20"/>
        </w:rPr>
        <w:t xml:space="preserve">during the pilot/demonstration to gain </w:t>
      </w:r>
      <w:r w:rsidR="00142DF8" w:rsidRPr="00212CA0">
        <w:rPr>
          <w:szCs w:val="20"/>
        </w:rPr>
        <w:t>customer commitment</w:t>
      </w:r>
      <w:r w:rsidRPr="00212CA0">
        <w:rPr>
          <w:szCs w:val="20"/>
        </w:rPr>
        <w:t xml:space="preserve"> are: </w:t>
      </w:r>
      <w:r w:rsidR="002F51CC" w:rsidRPr="00212CA0">
        <w:rPr>
          <w:color w:val="FF0000"/>
          <w:szCs w:val="20"/>
        </w:rPr>
        <w:t>….</w:t>
      </w:r>
    </w:p>
    <w:p w14:paraId="2DCB2FE1" w14:textId="7599CE2B" w:rsidR="000B5B73" w:rsidRDefault="000B5B73" w:rsidP="004F5622">
      <w:pPr>
        <w:pStyle w:val="Instruction"/>
      </w:pPr>
      <w:r w:rsidRPr="00212CA0">
        <w:t>The success criteria</w:t>
      </w:r>
      <w:r w:rsidR="00B6159B">
        <w:t xml:space="preserve"> </w:t>
      </w:r>
      <w:r w:rsidRPr="00212CA0">
        <w:t>/</w:t>
      </w:r>
      <w:r w:rsidR="00B6159B">
        <w:t xml:space="preserve"> </w:t>
      </w:r>
      <w:r w:rsidRPr="00212CA0">
        <w:t>goals shall be presented in terms of Key Performance Indicators (KPI’s) that quantitatively measurable and</w:t>
      </w:r>
      <w:r w:rsidR="00044035" w:rsidRPr="00212CA0">
        <w:t xml:space="preserve"> are</w:t>
      </w:r>
      <w:r w:rsidRPr="00212CA0">
        <w:t xml:space="preserve"> relevant </w:t>
      </w:r>
      <w:r w:rsidR="00044035" w:rsidRPr="00212CA0">
        <w:t xml:space="preserve">for </w:t>
      </w:r>
      <w:r w:rsidRPr="00212CA0">
        <w:t>inferring commercial uptake of the service after the end of the project. Therefore, the KPI’s must be relevant to the pilot users and potential customers and their interest in adopting the service.</w:t>
      </w:r>
      <w:r w:rsidR="00F2792C">
        <w:t xml:space="preserve"> KPI’s must be related to the value proposition</w:t>
      </w:r>
      <w:r w:rsidR="00BF0EB3">
        <w:t>s</w:t>
      </w:r>
      <w:r w:rsidR="00F2792C">
        <w:t>.</w:t>
      </w:r>
    </w:p>
    <w:p w14:paraId="7EF6569B" w14:textId="77777777" w:rsidR="0025623B" w:rsidRDefault="0025623B" w:rsidP="003B0DAD">
      <w:pPr>
        <w:pStyle w:val="SmallBodyText"/>
      </w:pPr>
    </w:p>
    <w:p w14:paraId="3872A269" w14:textId="2257020C" w:rsidR="006973A0" w:rsidRPr="0035423C" w:rsidRDefault="006973A0" w:rsidP="003B0DAD">
      <w:pPr>
        <w:pStyle w:val="SmallBodyText"/>
      </w:pPr>
      <w:r w:rsidRPr="0035423C">
        <w:t xml:space="preserve">Preliminary considerations for evaluating system and service performance during the pilot-demonstration are here summarised: </w:t>
      </w:r>
    </w:p>
    <w:p w14:paraId="05030013" w14:textId="77777777" w:rsidR="006973A0" w:rsidRPr="0025623B" w:rsidRDefault="006973A0" w:rsidP="0025623B">
      <w:pPr>
        <w:pStyle w:val="SmallBodyText"/>
        <w:numPr>
          <w:ilvl w:val="0"/>
          <w:numId w:val="28"/>
        </w:numPr>
        <w:rPr>
          <w:color w:val="FF0000"/>
        </w:rPr>
      </w:pPr>
      <w:r w:rsidRPr="0025623B">
        <w:rPr>
          <w:color w:val="FF0000"/>
        </w:rPr>
        <w:t>Define the specific objectives of the pilot (list of high level objectives technical, business, etc.)</w:t>
      </w:r>
    </w:p>
    <w:p w14:paraId="5F2694D8" w14:textId="77777777" w:rsidR="006973A0" w:rsidRPr="0025623B" w:rsidRDefault="006973A0" w:rsidP="0025623B">
      <w:pPr>
        <w:pStyle w:val="SmallBodyText"/>
        <w:numPr>
          <w:ilvl w:val="0"/>
          <w:numId w:val="28"/>
        </w:numPr>
        <w:rPr>
          <w:color w:val="FF0000"/>
        </w:rPr>
      </w:pPr>
      <w:r w:rsidRPr="0025623B">
        <w:rPr>
          <w:color w:val="FF0000"/>
        </w:rPr>
        <w:t xml:space="preserve">Identify the Key Performance Indicators (KPIs) to assess whether the objectives have been met </w:t>
      </w:r>
    </w:p>
    <w:p w14:paraId="6629084B" w14:textId="77777777" w:rsidR="006973A0" w:rsidRPr="0025623B" w:rsidRDefault="006973A0" w:rsidP="0025623B">
      <w:pPr>
        <w:pStyle w:val="SmallBodyText"/>
        <w:numPr>
          <w:ilvl w:val="0"/>
          <w:numId w:val="28"/>
        </w:numPr>
        <w:rPr>
          <w:color w:val="FF0000"/>
        </w:rPr>
      </w:pPr>
      <w:r w:rsidRPr="0025623B">
        <w:rPr>
          <w:color w:val="FF0000"/>
        </w:rPr>
        <w:t>Map each objective to one or more KPI</w:t>
      </w:r>
    </w:p>
    <w:p w14:paraId="4F301FAE" w14:textId="77777777" w:rsidR="006973A0" w:rsidRPr="0025623B" w:rsidRDefault="006973A0" w:rsidP="0025623B">
      <w:pPr>
        <w:pStyle w:val="SmallBodyText"/>
        <w:numPr>
          <w:ilvl w:val="0"/>
          <w:numId w:val="28"/>
        </w:numPr>
        <w:rPr>
          <w:color w:val="FF0000"/>
        </w:rPr>
      </w:pPr>
      <w:r w:rsidRPr="0025623B">
        <w:rPr>
          <w:color w:val="FF0000"/>
        </w:rPr>
        <w:t>Identify an expected value for each of the KPI</w:t>
      </w:r>
    </w:p>
    <w:p w14:paraId="043C2869" w14:textId="77777777" w:rsidR="006973A0" w:rsidRPr="0025623B" w:rsidRDefault="006973A0" w:rsidP="0025623B">
      <w:pPr>
        <w:pStyle w:val="SmallBodyText"/>
        <w:numPr>
          <w:ilvl w:val="0"/>
          <w:numId w:val="28"/>
        </w:numPr>
        <w:rPr>
          <w:color w:val="FF0000"/>
        </w:rPr>
      </w:pPr>
      <w:r w:rsidRPr="0025623B">
        <w:rPr>
          <w:color w:val="FF0000"/>
        </w:rPr>
        <w:t xml:space="preserve">Describe tools and procedures to collect the value of each KPI…..  </w:t>
      </w:r>
    </w:p>
    <w:p w14:paraId="12E70197" w14:textId="77777777" w:rsidR="006973A0" w:rsidRPr="0035423C" w:rsidRDefault="006973A0" w:rsidP="003B0DAD">
      <w:pPr>
        <w:pStyle w:val="SmallBodyText"/>
        <w:rPr>
          <w:rFonts w:cs="Microsoft Sans Serif"/>
          <w:szCs w:val="20"/>
        </w:rPr>
      </w:pPr>
    </w:p>
    <w:p w14:paraId="4334AF3C" w14:textId="77777777" w:rsidR="006973A0" w:rsidRPr="0035423C" w:rsidRDefault="006973A0" w:rsidP="003B0DAD">
      <w:pPr>
        <w:pStyle w:val="SmallBodyText"/>
      </w:pPr>
      <w:r w:rsidRPr="0035423C">
        <w:t xml:space="preserve">Our approach to promote the commercial uptake of the </w:t>
      </w:r>
      <w:r w:rsidRPr="001C6F97">
        <w:t>product /</w:t>
      </w:r>
      <w:r>
        <w:t xml:space="preserve"> </w:t>
      </w:r>
      <w:r w:rsidRPr="001C6F97">
        <w:rPr>
          <w:lang w:val="en-US"/>
        </w:rPr>
        <w:t xml:space="preserve">service </w:t>
      </w:r>
      <w:r w:rsidRPr="005A6E60">
        <w:t xml:space="preserve">is: </w:t>
      </w:r>
      <w:r w:rsidRPr="0035423C">
        <w:rPr>
          <w:color w:val="FF0000"/>
        </w:rPr>
        <w:t>….. (e.g. incentives for project pilot-demonstration users to subscribe to the operational service).</w:t>
      </w:r>
    </w:p>
    <w:p w14:paraId="57335F2C" w14:textId="77777777" w:rsidR="006973A0" w:rsidRPr="0035423C" w:rsidRDefault="006973A0" w:rsidP="003B0DAD">
      <w:pPr>
        <w:pStyle w:val="SmallBodyText"/>
      </w:pPr>
    </w:p>
    <w:p w14:paraId="68D6F4AC" w14:textId="77777777" w:rsidR="006973A0" w:rsidRDefault="006973A0" w:rsidP="003B0DAD">
      <w:pPr>
        <w:pStyle w:val="SmallBodyText"/>
      </w:pPr>
      <w:r w:rsidRPr="0035423C">
        <w:t>During the pilot, the operations will be reported on weekly basis in line with the template of the Pilot Operations Summary Report (POSR).</w:t>
      </w:r>
    </w:p>
    <w:p w14:paraId="7083B1FC" w14:textId="77777777" w:rsidR="00D854E0" w:rsidRDefault="00D854E0" w:rsidP="00D854E0">
      <w:pPr>
        <w:pStyle w:val="Heading2"/>
        <w:rPr>
          <w:rFonts w:cs="Microsoft Sans Serif"/>
        </w:rPr>
      </w:pPr>
      <w:bookmarkStart w:id="110" w:name="_Toc89031110"/>
      <w:r>
        <w:rPr>
          <w:rFonts w:cs="Microsoft Sans Serif"/>
        </w:rPr>
        <w:t>Technical and Non-Technical Risks</w:t>
      </w:r>
      <w:bookmarkEnd w:id="110"/>
      <w:r>
        <w:rPr>
          <w:rFonts w:cs="Microsoft Sans Serif"/>
        </w:rPr>
        <w:t xml:space="preserve"> </w:t>
      </w:r>
    </w:p>
    <w:p w14:paraId="2574495D" w14:textId="77777777" w:rsidR="00D854E0" w:rsidRPr="00212CA0" w:rsidRDefault="00D854E0" w:rsidP="00D854E0">
      <w:pPr>
        <w:pStyle w:val="SmallBodyText"/>
      </w:pPr>
      <w:r w:rsidRPr="00212CA0">
        <w:t xml:space="preserve">The major technical, operational and business related risks associated with the proposed activity and the associated mitigation plans are: </w:t>
      </w:r>
      <w:r w:rsidRPr="00212CA0">
        <w:rPr>
          <w:highlight w:val="magenta"/>
        </w:rPr>
        <w:t>[from AP.4.7]</w:t>
      </w:r>
    </w:p>
    <w:p w14:paraId="792F3F43" w14:textId="77777777" w:rsidR="00D854E0" w:rsidRPr="00212CA0" w:rsidRDefault="00D854E0" w:rsidP="00D854E0">
      <w:pPr>
        <w:pStyle w:val="SmallBodyText"/>
        <w:rPr>
          <w:rFonts w:cs="Microsoft Sans Serif"/>
          <w:szCs w:val="20"/>
        </w:rPr>
      </w:pPr>
    </w:p>
    <w:p w14:paraId="249ADC50" w14:textId="77777777" w:rsidR="00D854E0" w:rsidRPr="00212CA0" w:rsidRDefault="00D854E0" w:rsidP="00D854E0">
      <w:pPr>
        <w:pStyle w:val="SmallBodyText"/>
        <w:rPr>
          <w:rFonts w:cs="Microsoft Sans Serif"/>
          <w:szCs w:val="20"/>
        </w:rPr>
      </w:pPr>
      <w:r w:rsidRPr="00212CA0">
        <w:rPr>
          <w:rFonts w:cs="Microsoft Sans Serif"/>
          <w:szCs w:val="20"/>
        </w:rPr>
        <w:lastRenderedPageBreak/>
        <w:t>These risks are summarised in the following table.</w:t>
      </w:r>
    </w:p>
    <w:p w14:paraId="64029CFC" w14:textId="77777777" w:rsidR="00D854E0" w:rsidRPr="00212CA0" w:rsidRDefault="00D854E0" w:rsidP="004F5622">
      <w:pPr>
        <w:pStyle w:val="Instruction"/>
      </w:pPr>
      <w:r w:rsidRPr="00212CA0">
        <w:t>(Complete the following table as appropriate)</w:t>
      </w:r>
    </w:p>
    <w:p w14:paraId="5C0FD291" w14:textId="5875AC21" w:rsidR="00D854E0" w:rsidRPr="00212CA0" w:rsidRDefault="00D854E0" w:rsidP="00D854E0">
      <w:pPr>
        <w:pStyle w:val="Caption"/>
        <w:keepNext/>
        <w:rPr>
          <w:rFonts w:cs="Microsoft Sans Serif"/>
        </w:rPr>
      </w:pPr>
      <w:r w:rsidRPr="00212CA0">
        <w:rPr>
          <w:rFonts w:cs="Microsoft Sans Serif"/>
        </w:rPr>
        <w:t>Table</w:t>
      </w:r>
      <w:r w:rsidR="00074F52">
        <w:rPr>
          <w:rFonts w:cs="Microsoft Sans Serif"/>
        </w:rPr>
        <w:t xml:space="preserve"> 3.5</w:t>
      </w:r>
      <w:r w:rsidRPr="00212CA0">
        <w:rPr>
          <w:rFonts w:cs="Microsoft Sans Serif"/>
        </w:rPr>
        <w:t xml:space="preserve">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D854E0" w:rsidRPr="00212CA0" w14:paraId="3BEB1577" w14:textId="77777777" w:rsidTr="00EC1F99">
        <w:trPr>
          <w:trHeight w:val="457"/>
        </w:trPr>
        <w:tc>
          <w:tcPr>
            <w:tcW w:w="605" w:type="pct"/>
            <w:shd w:val="clear" w:color="auto" w:fill="auto"/>
          </w:tcPr>
          <w:p w14:paraId="660DFB8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Risk Identifier</w:t>
            </w:r>
          </w:p>
        </w:tc>
        <w:tc>
          <w:tcPr>
            <w:tcW w:w="1276" w:type="pct"/>
            <w:shd w:val="clear" w:color="auto" w:fill="auto"/>
          </w:tcPr>
          <w:p w14:paraId="4176AD9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Description</w:t>
            </w:r>
          </w:p>
        </w:tc>
        <w:tc>
          <w:tcPr>
            <w:tcW w:w="1089" w:type="pct"/>
            <w:shd w:val="clear" w:color="auto" w:fill="auto"/>
          </w:tcPr>
          <w:p w14:paraId="00EDCA35"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Likelihood</w:t>
            </w:r>
          </w:p>
        </w:tc>
        <w:tc>
          <w:tcPr>
            <w:tcW w:w="1089" w:type="pct"/>
            <w:shd w:val="clear" w:color="auto" w:fill="auto"/>
          </w:tcPr>
          <w:p w14:paraId="3D72F2A6"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Severity</w:t>
            </w:r>
          </w:p>
        </w:tc>
        <w:tc>
          <w:tcPr>
            <w:tcW w:w="942" w:type="pct"/>
            <w:shd w:val="clear" w:color="auto" w:fill="auto"/>
          </w:tcPr>
          <w:p w14:paraId="7DD3A84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Mitigation Actions</w:t>
            </w:r>
          </w:p>
        </w:tc>
      </w:tr>
      <w:tr w:rsidR="00D854E0" w:rsidRPr="00212CA0" w14:paraId="3C0593A8" w14:textId="77777777" w:rsidTr="00EC1F99">
        <w:trPr>
          <w:trHeight w:val="236"/>
        </w:trPr>
        <w:tc>
          <w:tcPr>
            <w:tcW w:w="605" w:type="pct"/>
            <w:shd w:val="clear" w:color="auto" w:fill="auto"/>
            <w:vAlign w:val="center"/>
          </w:tcPr>
          <w:p w14:paraId="44A34B4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478B9C7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vAlign w:val="center"/>
          </w:tcPr>
          <w:p w14:paraId="51FF3C0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vAlign w:val="center"/>
          </w:tcPr>
          <w:p w14:paraId="47ADCEF9"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71EA13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06F1CD77" w14:textId="77777777" w:rsidTr="00EC1F99">
        <w:trPr>
          <w:trHeight w:val="236"/>
        </w:trPr>
        <w:tc>
          <w:tcPr>
            <w:tcW w:w="605" w:type="pct"/>
            <w:shd w:val="clear" w:color="auto" w:fill="auto"/>
            <w:vAlign w:val="center"/>
          </w:tcPr>
          <w:p w14:paraId="3CFE7045"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0825D18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2DE4B077"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39529F72"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31BBA69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264A7BBC" w14:textId="77777777" w:rsidTr="00EC1F99">
        <w:trPr>
          <w:trHeight w:val="221"/>
        </w:trPr>
        <w:tc>
          <w:tcPr>
            <w:tcW w:w="605" w:type="pct"/>
            <w:shd w:val="clear" w:color="auto" w:fill="auto"/>
            <w:vAlign w:val="center"/>
          </w:tcPr>
          <w:p w14:paraId="0563F7F8"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672C9F3C"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35E5BF34"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49E4F1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6F1C287F"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bl>
    <w:p w14:paraId="1279AED8" w14:textId="77777777" w:rsidR="00D854E0" w:rsidRPr="00212CA0" w:rsidRDefault="00D854E0" w:rsidP="003B0DAD">
      <w:pPr>
        <w:pStyle w:val="SmallBodyText"/>
      </w:pPr>
    </w:p>
    <w:p w14:paraId="66F89D3B" w14:textId="77777777" w:rsidR="000B5B73" w:rsidRPr="00212CA0" w:rsidRDefault="000B5B73" w:rsidP="003B0DAD">
      <w:pPr>
        <w:pStyle w:val="SmallBodyText"/>
      </w:pPr>
    </w:p>
    <w:p w14:paraId="6AB4E01C" w14:textId="77777777" w:rsidR="004C2CF1" w:rsidRPr="00212CA0" w:rsidRDefault="004C2CF1" w:rsidP="003B0DAD">
      <w:pPr>
        <w:pStyle w:val="SmallBodyText"/>
      </w:pPr>
    </w:p>
    <w:p w14:paraId="38067FCB" w14:textId="77777777" w:rsidR="00142DF8" w:rsidRPr="00212CA0" w:rsidRDefault="004C2CF1" w:rsidP="00E20A39">
      <w:pPr>
        <w:pStyle w:val="SmallBodyText"/>
      </w:pPr>
      <w:r w:rsidRPr="00212CA0">
        <w:t>Our</w:t>
      </w:r>
      <w:r w:rsidR="00142DF8" w:rsidRPr="00212CA0">
        <w:t xml:space="preserve"> approach to promote the commercial uptake of the system/service</w:t>
      </w:r>
      <w:r w:rsidRPr="00212CA0">
        <w:t xml:space="preserve"> is: </w:t>
      </w:r>
      <w:r w:rsidR="002F51CC" w:rsidRPr="00212CA0">
        <w:rPr>
          <w:color w:val="FF0000"/>
        </w:rPr>
        <w:t>….</w:t>
      </w:r>
      <w:r w:rsidR="00142DF8" w:rsidRPr="00212CA0">
        <w:rPr>
          <w:color w:val="FF0000"/>
        </w:rPr>
        <w:t xml:space="preserve"> (e.g. incentives for project pilot-demonstration users to subscribe to the operational service)</w:t>
      </w:r>
      <w:r w:rsidR="00142DF8" w:rsidRPr="00212CA0">
        <w:t>.</w:t>
      </w:r>
    </w:p>
    <w:p w14:paraId="6C615E9E" w14:textId="77777777" w:rsidR="004C2CF1" w:rsidRPr="00212CA0" w:rsidRDefault="004C2CF1" w:rsidP="00E20A39">
      <w:pPr>
        <w:pStyle w:val="SmallBodyText"/>
      </w:pPr>
    </w:p>
    <w:p w14:paraId="03DB6545" w14:textId="77777777" w:rsidR="00DA041A" w:rsidRPr="00212CA0" w:rsidRDefault="00EA772B" w:rsidP="00A47602">
      <w:pPr>
        <w:pStyle w:val="Heading1"/>
      </w:pPr>
      <w:bookmarkStart w:id="111" w:name="_Toc496792115"/>
      <w:bookmarkStart w:id="112" w:name="_Toc89031111"/>
      <w:r w:rsidRPr="00342908">
        <w:lastRenderedPageBreak/>
        <w:t>Financ</w:t>
      </w:r>
      <w:r w:rsidR="006741D7" w:rsidRPr="00342908">
        <w:t>ial</w:t>
      </w:r>
      <w:r w:rsidRPr="00212CA0">
        <w:t>, Management, Administrative</w:t>
      </w:r>
      <w:r w:rsidR="006741D7" w:rsidRPr="00212CA0">
        <w:t xml:space="preserve"> (FMA)</w:t>
      </w:r>
      <w:bookmarkEnd w:id="111"/>
      <w:bookmarkEnd w:id="112"/>
    </w:p>
    <w:p w14:paraId="376870D8" w14:textId="2DB82DC4" w:rsidR="0019156A" w:rsidRPr="00212CA0" w:rsidRDefault="00DF294E" w:rsidP="004F5622">
      <w:pPr>
        <w:pStyle w:val="SmallBodyText"/>
      </w:pPr>
      <w:r w:rsidRPr="00212CA0">
        <w:t>The table below</w:t>
      </w:r>
      <w:r w:rsidR="00E06DD5" w:rsidRPr="00212CA0">
        <w:t xml:space="preserve"> </w:t>
      </w:r>
      <w:r w:rsidR="00EA772B" w:rsidRPr="00212CA0">
        <w:t xml:space="preserve">provides a </w:t>
      </w:r>
      <w:r w:rsidR="004F5622" w:rsidRPr="00212CA0">
        <w:t>high-level</w:t>
      </w:r>
      <w:r w:rsidR="00EA772B" w:rsidRPr="00212CA0">
        <w:t xml:space="preserve"> description of the </w:t>
      </w:r>
      <w:r w:rsidR="0019156A" w:rsidRPr="00212CA0">
        <w:t xml:space="preserve">key </w:t>
      </w:r>
      <w:r w:rsidR="00066335" w:rsidRPr="00212CA0">
        <w:t>activities</w:t>
      </w:r>
      <w:r w:rsidR="0019156A" w:rsidRPr="00212CA0">
        <w:t xml:space="preserve"> (e.g. first level Work Packages</w:t>
      </w:r>
      <w:r w:rsidR="004D1E1C" w:rsidRPr="00212CA0">
        <w:t>, to be provided in graphical format if it’s available</w:t>
      </w:r>
      <w:r w:rsidR="0019156A" w:rsidRPr="00212CA0">
        <w:t>)</w:t>
      </w:r>
      <w:r w:rsidR="00066335" w:rsidRPr="00212CA0">
        <w:t xml:space="preserve"> </w:t>
      </w:r>
      <w:r w:rsidR="0019156A" w:rsidRPr="00212CA0">
        <w:t>to be performed</w:t>
      </w:r>
      <w:r w:rsidR="00A72CAD" w:rsidRPr="00212CA0">
        <w:t xml:space="preserve"> including the time planning </w:t>
      </w:r>
      <w:r w:rsidR="0075579D" w:rsidRPr="00212CA0">
        <w:t>information.</w:t>
      </w:r>
    </w:p>
    <w:p w14:paraId="5C6371EC" w14:textId="5E2D735F" w:rsidR="00066335" w:rsidRPr="00212CA0" w:rsidRDefault="005677A0" w:rsidP="00066335">
      <w:pPr>
        <w:pStyle w:val="Caption"/>
        <w:keepNext/>
        <w:rPr>
          <w:rFonts w:cs="Microsoft Sans Serif"/>
        </w:rPr>
      </w:pPr>
      <w:r w:rsidRPr="00212CA0">
        <w:rPr>
          <w:rFonts w:cs="Microsoft Sans Serif"/>
        </w:rPr>
        <w:t>Table</w:t>
      </w:r>
      <w:r w:rsidR="00074F52">
        <w:rPr>
          <w:rFonts w:cs="Microsoft Sans Serif"/>
        </w:rPr>
        <w:t xml:space="preserve"> 4.1</w:t>
      </w:r>
      <w:r w:rsidRPr="00212CA0">
        <w:rPr>
          <w:rFonts w:cs="Microsoft Sans Serif"/>
        </w:rPr>
        <w:t xml:space="preserve"> </w:t>
      </w:r>
      <w:r w:rsidR="00066335" w:rsidRPr="00212CA0">
        <w:rPr>
          <w:rFonts w:cs="Microsoft Sans Serif"/>
        </w:rPr>
        <w:t xml:space="preserve"> Key tasks and high level information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5"/>
        <w:gridCol w:w="1567"/>
        <w:gridCol w:w="3355"/>
        <w:gridCol w:w="1985"/>
        <w:gridCol w:w="1842"/>
      </w:tblGrid>
      <w:tr w:rsidR="00D07875" w:rsidRPr="00212CA0" w14:paraId="381F158C" w14:textId="77777777" w:rsidTr="00D07875">
        <w:trPr>
          <w:trHeight w:val="416"/>
        </w:trPr>
        <w:tc>
          <w:tcPr>
            <w:tcW w:w="459" w:type="pct"/>
            <w:shd w:val="clear" w:color="auto" w:fill="auto"/>
          </w:tcPr>
          <w:p w14:paraId="6E164F36"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WP Identifier</w:t>
            </w:r>
          </w:p>
          <w:p w14:paraId="68E9BAB5" w14:textId="77777777" w:rsidR="00D07875" w:rsidRPr="00212CA0" w:rsidRDefault="00D07875" w:rsidP="00066335">
            <w:pPr>
              <w:keepNext/>
              <w:keepLines/>
              <w:spacing w:line="240" w:lineRule="auto"/>
              <w:jc w:val="center"/>
              <w:rPr>
                <w:rFonts w:cs="Microsoft Sans Serif"/>
                <w:b/>
                <w:sz w:val="20"/>
              </w:rPr>
            </w:pPr>
            <w:r w:rsidRPr="00212CA0">
              <w:rPr>
                <w:rFonts w:cs="Microsoft Sans Serif"/>
                <w:color w:val="4F81BD"/>
                <w:sz w:val="16"/>
              </w:rPr>
              <w:t>(e.g. WP1000, WP2000, …)</w:t>
            </w:r>
          </w:p>
        </w:tc>
        <w:tc>
          <w:tcPr>
            <w:tcW w:w="813" w:type="pct"/>
            <w:shd w:val="clear" w:color="auto" w:fill="auto"/>
          </w:tcPr>
          <w:p w14:paraId="69ACA7C4" w14:textId="77777777" w:rsidR="00D07875" w:rsidRPr="00212CA0" w:rsidRDefault="00D07875" w:rsidP="00E06DD5">
            <w:pPr>
              <w:keepNext/>
              <w:keepLines/>
              <w:spacing w:line="240" w:lineRule="auto"/>
              <w:jc w:val="center"/>
              <w:rPr>
                <w:rFonts w:cs="Microsoft Sans Serif"/>
                <w:b/>
                <w:sz w:val="20"/>
              </w:rPr>
            </w:pPr>
            <w:r w:rsidRPr="00212CA0">
              <w:rPr>
                <w:rFonts w:cs="Microsoft Sans Serif"/>
                <w:b/>
                <w:sz w:val="20"/>
              </w:rPr>
              <w:t xml:space="preserve">WP Title </w:t>
            </w:r>
            <w:r w:rsidRPr="00212CA0">
              <w:rPr>
                <w:rFonts w:cs="Microsoft Sans Serif"/>
                <w:color w:val="4F81BD"/>
                <w:sz w:val="16"/>
              </w:rPr>
              <w:t>(e.g. Management, Requirements Definition,</w:t>
            </w:r>
            <w:r w:rsidRPr="00212CA0">
              <w:rPr>
                <w:rFonts w:cs="Microsoft Sans Serif"/>
                <w:b/>
                <w:sz w:val="20"/>
              </w:rPr>
              <w:t xml:space="preserve"> </w:t>
            </w:r>
            <w:r w:rsidRPr="00212CA0">
              <w:rPr>
                <w:rFonts w:cs="Microsoft Sans Serif"/>
                <w:color w:val="4F81BD"/>
                <w:sz w:val="16"/>
              </w:rPr>
              <w:t xml:space="preserve">Development XXX, Verification, Pilot System Deployment, Pilot/Demonstration) </w:t>
            </w:r>
            <w:r w:rsidRPr="00212CA0">
              <w:rPr>
                <w:rFonts w:cs="Microsoft Sans Serif"/>
                <w:b/>
                <w:sz w:val="20"/>
              </w:rPr>
              <w:t xml:space="preserve"> </w:t>
            </w:r>
          </w:p>
        </w:tc>
        <w:tc>
          <w:tcPr>
            <w:tcW w:w="1741" w:type="pct"/>
            <w:shd w:val="clear" w:color="auto" w:fill="auto"/>
          </w:tcPr>
          <w:p w14:paraId="1FACE744"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Key activities</w:t>
            </w:r>
          </w:p>
        </w:tc>
        <w:tc>
          <w:tcPr>
            <w:tcW w:w="1030" w:type="pct"/>
            <w:shd w:val="clear" w:color="auto" w:fill="auto"/>
          </w:tcPr>
          <w:p w14:paraId="4730E61B"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 xml:space="preserve">Responsible Entity </w:t>
            </w:r>
          </w:p>
        </w:tc>
        <w:tc>
          <w:tcPr>
            <w:tcW w:w="956" w:type="pct"/>
          </w:tcPr>
          <w:p w14:paraId="39F881CF" w14:textId="77777777" w:rsidR="00D07875" w:rsidRPr="00212CA0" w:rsidRDefault="00D07875" w:rsidP="00324D8F">
            <w:pPr>
              <w:keepNext/>
              <w:keepLines/>
              <w:spacing w:line="240" w:lineRule="auto"/>
              <w:jc w:val="center"/>
              <w:rPr>
                <w:rFonts w:cs="Microsoft Sans Serif"/>
                <w:b/>
                <w:sz w:val="20"/>
              </w:rPr>
            </w:pPr>
            <w:r w:rsidRPr="00212CA0">
              <w:rPr>
                <w:rFonts w:cs="Microsoft Sans Serif"/>
                <w:b/>
                <w:sz w:val="20"/>
              </w:rPr>
              <w:t>Schedule</w:t>
            </w:r>
          </w:p>
        </w:tc>
      </w:tr>
      <w:tr w:rsidR="00D07875" w:rsidRPr="00212CA0" w14:paraId="25043275" w14:textId="77777777" w:rsidTr="00D07875">
        <w:trPr>
          <w:trHeight w:val="215"/>
        </w:trPr>
        <w:tc>
          <w:tcPr>
            <w:tcW w:w="459" w:type="pct"/>
            <w:shd w:val="clear" w:color="auto" w:fill="auto"/>
            <w:vAlign w:val="center"/>
          </w:tcPr>
          <w:p w14:paraId="1B8A642B"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273183F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31A05301"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E9D10A5"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1A948E7E" w14:textId="77777777" w:rsidR="00D07875" w:rsidRPr="00212CA0" w:rsidRDefault="00D07875" w:rsidP="00324D8F">
            <w:pPr>
              <w:keepNext/>
              <w:keepLines/>
              <w:spacing w:line="240" w:lineRule="auto"/>
              <w:jc w:val="center"/>
              <w:rPr>
                <w:rFonts w:cs="Microsoft Sans Serif"/>
                <w:color w:val="FF0000"/>
                <w:sz w:val="20"/>
              </w:rPr>
            </w:pPr>
            <w:r w:rsidRPr="00212CA0">
              <w:rPr>
                <w:rFonts w:cs="Microsoft Sans Serif"/>
                <w:color w:val="FF0000"/>
                <w:sz w:val="20"/>
              </w:rPr>
              <w:t>KO-KO+xx m</w:t>
            </w:r>
          </w:p>
        </w:tc>
      </w:tr>
      <w:tr w:rsidR="00D07875" w:rsidRPr="00212CA0" w14:paraId="5B2BFA1D" w14:textId="77777777" w:rsidTr="00D07875">
        <w:trPr>
          <w:trHeight w:val="215"/>
        </w:trPr>
        <w:tc>
          <w:tcPr>
            <w:tcW w:w="459" w:type="pct"/>
            <w:shd w:val="clear" w:color="auto" w:fill="auto"/>
            <w:vAlign w:val="center"/>
          </w:tcPr>
          <w:p w14:paraId="2D106BFA"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6A0B1582"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46450533"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0E561B9"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5AE2DB22" w14:textId="77777777" w:rsidR="00D07875" w:rsidRPr="00212CA0" w:rsidRDefault="00D07875" w:rsidP="00324D8F">
            <w:pPr>
              <w:keepNext/>
              <w:keepLines/>
              <w:spacing w:line="240" w:lineRule="auto"/>
              <w:jc w:val="center"/>
              <w:rPr>
                <w:rFonts w:cs="Microsoft Sans Serif"/>
                <w:color w:val="FF0000"/>
                <w:sz w:val="20"/>
              </w:rPr>
            </w:pPr>
            <w:r w:rsidRPr="00212CA0">
              <w:rPr>
                <w:rFonts w:cs="Microsoft Sans Serif"/>
                <w:color w:val="FF0000"/>
                <w:sz w:val="20"/>
              </w:rPr>
              <w:t>KO-KO+yy m</w:t>
            </w:r>
          </w:p>
        </w:tc>
      </w:tr>
      <w:tr w:rsidR="00D07875" w:rsidRPr="00212CA0" w14:paraId="1AFB40E6" w14:textId="77777777" w:rsidTr="00D07875">
        <w:trPr>
          <w:trHeight w:val="201"/>
        </w:trPr>
        <w:tc>
          <w:tcPr>
            <w:tcW w:w="459" w:type="pct"/>
            <w:shd w:val="clear" w:color="auto" w:fill="auto"/>
            <w:vAlign w:val="center"/>
          </w:tcPr>
          <w:p w14:paraId="412709D8"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11B17F1C"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61660E44"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233E304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23CEEB03" w14:textId="77777777" w:rsidR="00D07875" w:rsidRPr="00212CA0" w:rsidRDefault="00D07875" w:rsidP="00324D8F">
            <w:pPr>
              <w:keepNext/>
              <w:keepLines/>
              <w:spacing w:line="240" w:lineRule="auto"/>
              <w:jc w:val="center"/>
              <w:rPr>
                <w:rFonts w:cs="Microsoft Sans Serif"/>
                <w:color w:val="FF0000"/>
                <w:sz w:val="20"/>
              </w:rPr>
            </w:pPr>
            <w:r w:rsidRPr="00212CA0">
              <w:rPr>
                <w:rFonts w:cs="Microsoft Sans Serif"/>
                <w:color w:val="FF0000"/>
                <w:sz w:val="20"/>
              </w:rPr>
              <w:t>KO-KO+zz m</w:t>
            </w:r>
          </w:p>
        </w:tc>
      </w:tr>
    </w:tbl>
    <w:p w14:paraId="33F578AB" w14:textId="77777777" w:rsidR="00066335" w:rsidRPr="00212CA0" w:rsidRDefault="00066335" w:rsidP="003B0DAD">
      <w:pPr>
        <w:pStyle w:val="SmallBodyText"/>
      </w:pPr>
    </w:p>
    <w:p w14:paraId="6B230C0A" w14:textId="77777777" w:rsidR="00066335" w:rsidRPr="00212CA0" w:rsidRDefault="00066335" w:rsidP="00E20A39">
      <w:pPr>
        <w:pStyle w:val="SmallBodyText"/>
      </w:pPr>
    </w:p>
    <w:p w14:paraId="056F97BD" w14:textId="35982157" w:rsidR="00E06DD5" w:rsidRPr="00212CA0" w:rsidRDefault="00DF294E" w:rsidP="00E20A39">
      <w:pPr>
        <w:pStyle w:val="SmallBodyText"/>
      </w:pPr>
      <w:r w:rsidRPr="00212CA0">
        <w:rPr>
          <w:szCs w:val="20"/>
        </w:rPr>
        <w:t>The table below</w:t>
      </w:r>
      <w:r w:rsidR="00E06DD5" w:rsidRPr="00212CA0">
        <w:rPr>
          <w:szCs w:val="20"/>
        </w:rPr>
        <w:t xml:space="preserve"> provides a </w:t>
      </w:r>
      <w:r w:rsidR="003B0DAD" w:rsidRPr="00212CA0">
        <w:rPr>
          <w:szCs w:val="20"/>
        </w:rPr>
        <w:t>high-level</w:t>
      </w:r>
      <w:r w:rsidR="00E06DD5" w:rsidRPr="00212CA0">
        <w:rPr>
          <w:szCs w:val="20"/>
        </w:rPr>
        <w:t xml:space="preserve"> description of the proposed team</w:t>
      </w:r>
      <w:r w:rsidR="007B4B00" w:rsidRPr="00212CA0">
        <w:rPr>
          <w:szCs w:val="20"/>
        </w:rPr>
        <w:t>, including the internal source of co-funding</w:t>
      </w:r>
      <w:r w:rsidR="00E06DD5" w:rsidRPr="00212CA0">
        <w:rPr>
          <w:szCs w:val="20"/>
        </w:rPr>
        <w:t>.</w:t>
      </w:r>
    </w:p>
    <w:p w14:paraId="251CE542" w14:textId="6F73C07A"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4.2</w:t>
      </w:r>
      <w:r w:rsidRPr="00212CA0">
        <w:rPr>
          <w:rFonts w:cs="Microsoft Sans Serif"/>
        </w:rPr>
        <w:t xml:space="preserve">   </w:t>
      </w:r>
      <w:r w:rsidR="00830B7D" w:rsidRPr="00212CA0">
        <w:rPr>
          <w:rFonts w:cs="Microsoft Sans Serif"/>
        </w:rPr>
        <w:t xml:space="preserve">Main project </w:t>
      </w:r>
      <w:r w:rsidR="000B5B73" w:rsidRPr="00212CA0">
        <w:rPr>
          <w:rFonts w:cs="Microsoft Sans Serif"/>
        </w:rPr>
        <w:t>participants</w:t>
      </w:r>
      <w:r w:rsidR="00B17099" w:rsidRPr="00212CA0">
        <w:rPr>
          <w:rFonts w:cs="Microsoft Sans Serif"/>
        </w:rPr>
        <w:t xml:space="preserv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15"/>
        <w:gridCol w:w="5211"/>
        <w:gridCol w:w="2731"/>
      </w:tblGrid>
      <w:tr w:rsidR="00B17099" w:rsidRPr="00212CA0" w14:paraId="65307642" w14:textId="77777777" w:rsidTr="0023302E">
        <w:trPr>
          <w:trHeight w:val="420"/>
        </w:trPr>
        <w:tc>
          <w:tcPr>
            <w:tcW w:w="888" w:type="pct"/>
            <w:shd w:val="clear" w:color="auto" w:fill="auto"/>
          </w:tcPr>
          <w:p w14:paraId="6093E646"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Company Name / Users</w:t>
            </w:r>
          </w:p>
        </w:tc>
        <w:tc>
          <w:tcPr>
            <w:tcW w:w="2698" w:type="pct"/>
            <w:shd w:val="clear" w:color="auto" w:fill="auto"/>
          </w:tcPr>
          <w:p w14:paraId="24F5E858"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b/>
                <w:sz w:val="20"/>
              </w:rPr>
              <w:t xml:space="preserve">Main figures </w:t>
            </w:r>
          </w:p>
          <w:p w14:paraId="08DF3471"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color w:val="4F81BD"/>
                <w:sz w:val="16"/>
              </w:rPr>
              <w:t xml:space="preserve">(e.g. year of creation, size, turnover, number of employees) </w:t>
            </w:r>
            <w:r w:rsidRPr="00212CA0">
              <w:rPr>
                <w:rFonts w:cs="Microsoft Sans Serif"/>
                <w:b/>
                <w:sz w:val="20"/>
              </w:rPr>
              <w:t xml:space="preserve"> </w:t>
            </w:r>
          </w:p>
        </w:tc>
        <w:tc>
          <w:tcPr>
            <w:tcW w:w="1414" w:type="pct"/>
            <w:shd w:val="clear" w:color="auto" w:fill="auto"/>
          </w:tcPr>
          <w:p w14:paraId="75EB7690"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Relevant Experience</w:t>
            </w:r>
          </w:p>
        </w:tc>
      </w:tr>
      <w:tr w:rsidR="00B17099" w:rsidRPr="00212CA0" w14:paraId="7C2B491D" w14:textId="77777777" w:rsidTr="0023302E">
        <w:trPr>
          <w:trHeight w:val="217"/>
        </w:trPr>
        <w:tc>
          <w:tcPr>
            <w:tcW w:w="888" w:type="pct"/>
            <w:shd w:val="clear" w:color="auto" w:fill="auto"/>
            <w:vAlign w:val="center"/>
          </w:tcPr>
          <w:p w14:paraId="0F35BD3D"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1BA978EC"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4F90AC35"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9812225" w14:textId="77777777" w:rsidTr="0023302E">
        <w:trPr>
          <w:trHeight w:val="217"/>
        </w:trPr>
        <w:tc>
          <w:tcPr>
            <w:tcW w:w="888" w:type="pct"/>
            <w:shd w:val="clear" w:color="auto" w:fill="auto"/>
            <w:vAlign w:val="center"/>
          </w:tcPr>
          <w:p w14:paraId="23A0D1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6BA141D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2467B46B"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577B737" w14:textId="77777777" w:rsidTr="0023302E">
        <w:trPr>
          <w:trHeight w:val="203"/>
        </w:trPr>
        <w:tc>
          <w:tcPr>
            <w:tcW w:w="888" w:type="pct"/>
            <w:shd w:val="clear" w:color="auto" w:fill="auto"/>
            <w:vAlign w:val="center"/>
          </w:tcPr>
          <w:p w14:paraId="2A07C4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07199522"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7B7AEA34"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bl>
    <w:p w14:paraId="3B2ADB0F" w14:textId="6141E846" w:rsidR="00D54D24" w:rsidRDefault="00D54D24" w:rsidP="003B0DAD">
      <w:pPr>
        <w:pStyle w:val="SmallBodyText"/>
      </w:pPr>
    </w:p>
    <w:p w14:paraId="3878B320" w14:textId="77777777" w:rsidR="004B30E8" w:rsidRDefault="004B30E8" w:rsidP="003B0DAD">
      <w:pPr>
        <w:pStyle w:val="SmallBodyText"/>
      </w:pPr>
    </w:p>
    <w:p w14:paraId="4831DAC8" w14:textId="5478ADA5" w:rsidR="00D20A4F" w:rsidRPr="00212CA0" w:rsidRDefault="00B17099" w:rsidP="004B30E8">
      <w:pPr>
        <w:pStyle w:val="Caption"/>
        <w:keepNext/>
        <w:rPr>
          <w:szCs w:val="20"/>
        </w:rPr>
      </w:pPr>
      <w:r w:rsidRPr="00212CA0">
        <w:rPr>
          <w:rFonts w:cs="Microsoft Sans Serif"/>
        </w:rPr>
        <w:t>Table</w:t>
      </w:r>
      <w:r w:rsidR="00074F52">
        <w:rPr>
          <w:rFonts w:cs="Microsoft Sans Serif"/>
        </w:rPr>
        <w:t xml:space="preserve"> 4.3</w:t>
      </w:r>
      <w:r w:rsidRPr="00212CA0">
        <w:rPr>
          <w:rFonts w:cs="Microsoft Sans Serif"/>
        </w:rPr>
        <w:t xml:space="preserve">   Costing and pricing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37"/>
        <w:gridCol w:w="958"/>
        <w:gridCol w:w="1756"/>
        <w:gridCol w:w="2094"/>
        <w:gridCol w:w="1756"/>
        <w:gridCol w:w="1756"/>
      </w:tblGrid>
      <w:tr w:rsidR="00D2786A" w:rsidRPr="00212CA0" w14:paraId="62A4D91E" w14:textId="77777777" w:rsidTr="0023302E">
        <w:trPr>
          <w:trHeight w:val="401"/>
        </w:trPr>
        <w:tc>
          <w:tcPr>
            <w:tcW w:w="692" w:type="pct"/>
            <w:shd w:val="clear" w:color="auto" w:fill="auto"/>
          </w:tcPr>
          <w:p w14:paraId="3BA30F49"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Company Name</w:t>
            </w:r>
          </w:p>
        </w:tc>
        <w:tc>
          <w:tcPr>
            <w:tcW w:w="496" w:type="pct"/>
          </w:tcPr>
          <w:p w14:paraId="798E3B2F"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SME yes/no</w:t>
            </w:r>
          </w:p>
        </w:tc>
        <w:tc>
          <w:tcPr>
            <w:tcW w:w="909" w:type="pct"/>
          </w:tcPr>
          <w:p w14:paraId="608167D8"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Country</w:t>
            </w:r>
          </w:p>
        </w:tc>
        <w:tc>
          <w:tcPr>
            <w:tcW w:w="1084" w:type="pct"/>
            <w:shd w:val="clear" w:color="auto" w:fill="auto"/>
          </w:tcPr>
          <w:p w14:paraId="5F79A75A"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 xml:space="preserve">Budget (cost) kEUR </w:t>
            </w:r>
          </w:p>
          <w:p w14:paraId="59161863" w14:textId="77777777" w:rsidR="00D2786A" w:rsidRPr="00212CA0" w:rsidRDefault="00D2786A" w:rsidP="008D02E1">
            <w:pPr>
              <w:keepNext/>
              <w:keepLines/>
              <w:spacing w:line="240" w:lineRule="auto"/>
              <w:jc w:val="center"/>
              <w:rPr>
                <w:rFonts w:cs="Microsoft Sans Serif"/>
                <w:b/>
                <w:sz w:val="20"/>
              </w:rPr>
            </w:pPr>
          </w:p>
        </w:tc>
        <w:tc>
          <w:tcPr>
            <w:tcW w:w="909" w:type="pct"/>
          </w:tcPr>
          <w:p w14:paraId="3FB26EFF"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ESA contribution kEUR</w:t>
            </w:r>
          </w:p>
        </w:tc>
        <w:tc>
          <w:tcPr>
            <w:tcW w:w="909" w:type="pct"/>
          </w:tcPr>
          <w:p w14:paraId="3B590F18"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Source of co-funding</w:t>
            </w:r>
          </w:p>
        </w:tc>
      </w:tr>
      <w:tr w:rsidR="00D2786A" w:rsidRPr="00212CA0" w14:paraId="56A401E6" w14:textId="77777777" w:rsidTr="0023302E">
        <w:trPr>
          <w:trHeight w:val="208"/>
        </w:trPr>
        <w:tc>
          <w:tcPr>
            <w:tcW w:w="692" w:type="pct"/>
            <w:shd w:val="clear" w:color="auto" w:fill="auto"/>
            <w:vAlign w:val="center"/>
          </w:tcPr>
          <w:p w14:paraId="692A4616"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15CFB34E" w14:textId="77777777" w:rsidR="00D2786A" w:rsidRPr="00212CA0" w:rsidRDefault="00D2786A" w:rsidP="005A2B6A">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5C1E6DBC"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16649A3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2C7C1BEC"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3048099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r w:rsidR="00D2786A" w:rsidRPr="00212CA0" w14:paraId="520EAA91" w14:textId="77777777" w:rsidTr="0023302E">
        <w:trPr>
          <w:trHeight w:val="208"/>
        </w:trPr>
        <w:tc>
          <w:tcPr>
            <w:tcW w:w="692" w:type="pct"/>
            <w:shd w:val="clear" w:color="auto" w:fill="auto"/>
            <w:vAlign w:val="center"/>
          </w:tcPr>
          <w:p w14:paraId="6CE9C8EA"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5FCDBC95"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72C87877"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0FC2735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31D022EE"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18D8D92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r w:rsidR="00D2786A" w:rsidRPr="00212CA0" w14:paraId="14BA9AE1" w14:textId="77777777" w:rsidTr="0023302E">
        <w:trPr>
          <w:trHeight w:val="194"/>
        </w:trPr>
        <w:tc>
          <w:tcPr>
            <w:tcW w:w="692" w:type="pct"/>
            <w:shd w:val="clear" w:color="auto" w:fill="auto"/>
            <w:vAlign w:val="center"/>
          </w:tcPr>
          <w:p w14:paraId="17B265E1"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31FB1D1D"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0998BA1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432845BF"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7B08831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109A9108"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bl>
    <w:p w14:paraId="55D45B57" w14:textId="77777777" w:rsidR="003E528A" w:rsidRPr="00212CA0" w:rsidRDefault="00847F42" w:rsidP="004F5622">
      <w:pPr>
        <w:pStyle w:val="Instruction"/>
      </w:pPr>
      <w:r w:rsidRPr="00212CA0">
        <w:t>Examples of possible sources of co-funding are: existing funds in bank account coming from sales</w:t>
      </w:r>
      <w:r w:rsidR="00B6159B">
        <w:t xml:space="preserve"> </w:t>
      </w:r>
      <w:r w:rsidRPr="00212CA0">
        <w:t>/</w:t>
      </w:r>
      <w:r w:rsidR="00B6159B">
        <w:t xml:space="preserve"> </w:t>
      </w:r>
      <w:r w:rsidRPr="00212CA0">
        <w:t>profit, already approved</w:t>
      </w:r>
      <w:r w:rsidR="00B6159B">
        <w:t xml:space="preserve"> </w:t>
      </w:r>
      <w:r w:rsidRPr="00212CA0">
        <w:t>/</w:t>
      </w:r>
      <w:r w:rsidR="00B6159B">
        <w:t xml:space="preserve"> </w:t>
      </w:r>
      <w:r w:rsidRPr="00212CA0">
        <w:t xml:space="preserve">prospective bank loan, </w:t>
      </w:r>
      <w:r w:rsidR="008378BB" w:rsidRPr="00212CA0">
        <w:t>investment from external source e.g. private investment funds</w:t>
      </w:r>
      <w:r w:rsidR="00424D79" w:rsidRPr="00212CA0">
        <w:t xml:space="preserve">, </w:t>
      </w:r>
      <w:r w:rsidR="005A2B6A" w:rsidRPr="00212CA0">
        <w:t xml:space="preserve">other </w:t>
      </w:r>
      <w:r w:rsidR="00424D79" w:rsidRPr="00212CA0">
        <w:t>contributions</w:t>
      </w:r>
      <w:r w:rsidR="008378BB" w:rsidRPr="00212CA0">
        <w:t xml:space="preserve">. </w:t>
      </w:r>
      <w:r w:rsidR="00EE6C69" w:rsidRPr="00212CA0">
        <w:t>Note that pu</w:t>
      </w:r>
      <w:r w:rsidR="005A2B6A" w:rsidRPr="00212CA0">
        <w:t xml:space="preserve">blic grant funding cannot be considered </w:t>
      </w:r>
      <w:r w:rsidR="00EE6C69" w:rsidRPr="00212CA0">
        <w:t xml:space="preserve">as </w:t>
      </w:r>
      <w:r w:rsidR="005A2B6A" w:rsidRPr="00212CA0">
        <w:t xml:space="preserve">the source of co-funding. </w:t>
      </w:r>
    </w:p>
    <w:p w14:paraId="4EC0FBE3" w14:textId="77777777" w:rsidR="00847F42" w:rsidRPr="00212CA0" w:rsidRDefault="003E528A" w:rsidP="004F5622">
      <w:pPr>
        <w:pStyle w:val="Instruction"/>
      </w:pPr>
      <w:r w:rsidRPr="00212CA0">
        <w:t>The purpose of this information is to provide evidence on the capabilities of the involved company(ies) to pay their share of the cost of the proposed activity elements (procurements, facilities, manpower) and, as such, can serve the obligations of the activity.</w:t>
      </w:r>
    </w:p>
    <w:p w14:paraId="5C8C00CA" w14:textId="3554860C" w:rsidR="00E06DD5" w:rsidRDefault="00E06DD5" w:rsidP="00E06DD5">
      <w:pPr>
        <w:spacing w:line="240" w:lineRule="auto"/>
        <w:jc w:val="both"/>
        <w:rPr>
          <w:rFonts w:cs="Microsoft Sans Serif"/>
        </w:rPr>
      </w:pPr>
    </w:p>
    <w:p w14:paraId="67D2FA05" w14:textId="77777777" w:rsidR="00D54D24" w:rsidRPr="00212CA0" w:rsidRDefault="00D54D24" w:rsidP="00E06DD5">
      <w:pPr>
        <w:spacing w:line="240" w:lineRule="auto"/>
        <w:jc w:val="both"/>
        <w:rPr>
          <w:rFonts w:cs="Microsoft Sans Serif"/>
        </w:rPr>
      </w:pPr>
    </w:p>
    <w:p w14:paraId="0207309C" w14:textId="77777777" w:rsidR="00E06DD5" w:rsidRPr="00212CA0" w:rsidRDefault="00DF294E" w:rsidP="00E06DD5">
      <w:pPr>
        <w:spacing w:line="240" w:lineRule="auto"/>
        <w:jc w:val="both"/>
        <w:rPr>
          <w:rFonts w:cs="Microsoft Sans Serif"/>
          <w:sz w:val="20"/>
          <w:szCs w:val="20"/>
        </w:rPr>
      </w:pPr>
      <w:r w:rsidRPr="00212CA0">
        <w:rPr>
          <w:rFonts w:cs="Microsoft Sans Serif"/>
          <w:sz w:val="20"/>
          <w:szCs w:val="20"/>
        </w:rPr>
        <w:lastRenderedPageBreak/>
        <w:t xml:space="preserve">The table below </w:t>
      </w:r>
      <w:r w:rsidR="00E06DD5" w:rsidRPr="00212CA0">
        <w:rPr>
          <w:rFonts w:cs="Microsoft Sans Serif"/>
          <w:sz w:val="20"/>
          <w:szCs w:val="20"/>
        </w:rPr>
        <w:t>provides a break-down of the main cost elements.</w:t>
      </w:r>
    </w:p>
    <w:p w14:paraId="07D01C45" w14:textId="2798C4DB"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4.4</w:t>
      </w:r>
      <w:r w:rsidRPr="00212CA0">
        <w:rPr>
          <w:rFonts w:cs="Microsoft Sans Serif"/>
        </w:rPr>
        <w:t xml:space="preserve">   </w:t>
      </w:r>
      <w:r w:rsidR="00E06DD5" w:rsidRPr="00212CA0">
        <w:rPr>
          <w:rFonts w:cs="Microsoft Sans Serif"/>
        </w:rPr>
        <w:t xml:space="preserve">Main costs elements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73"/>
        <w:gridCol w:w="3593"/>
        <w:gridCol w:w="965"/>
        <w:gridCol w:w="2226"/>
      </w:tblGrid>
      <w:tr w:rsidR="000765A3" w:rsidRPr="00212CA0" w14:paraId="4764FCC6" w14:textId="77777777" w:rsidTr="003B0DAD">
        <w:trPr>
          <w:trHeight w:val="418"/>
        </w:trPr>
        <w:tc>
          <w:tcPr>
            <w:tcW w:w="0" w:type="auto"/>
            <w:shd w:val="clear" w:color="auto" w:fill="auto"/>
          </w:tcPr>
          <w:p w14:paraId="55D925C2" w14:textId="77777777" w:rsidR="000765A3" w:rsidRPr="003B0DAD" w:rsidRDefault="000765A3" w:rsidP="003B0DAD">
            <w:pPr>
              <w:keepNext/>
              <w:keepLines/>
              <w:spacing w:line="240" w:lineRule="auto"/>
              <w:rPr>
                <w:rFonts w:cs="Microsoft Sans Serif"/>
                <w:b/>
                <w:sz w:val="20"/>
              </w:rPr>
            </w:pPr>
            <w:r w:rsidRPr="003B0DAD">
              <w:rPr>
                <w:rFonts w:cs="Microsoft Sans Serif"/>
                <w:b/>
                <w:sz w:val="20"/>
              </w:rPr>
              <w:t xml:space="preserve">Cost Element </w:t>
            </w:r>
          </w:p>
          <w:p w14:paraId="068A6124" w14:textId="106E617F" w:rsidR="000765A3" w:rsidRPr="003B0DAD" w:rsidRDefault="000765A3" w:rsidP="003B0DAD">
            <w:pPr>
              <w:pStyle w:val="Instruction"/>
            </w:pPr>
            <w:r w:rsidRPr="003B0DAD">
              <w:t>(e.g. HW and SW procurement, data procurement, development costs, third party contributions*)</w:t>
            </w:r>
          </w:p>
        </w:tc>
        <w:tc>
          <w:tcPr>
            <w:tcW w:w="0" w:type="auto"/>
            <w:shd w:val="clear" w:color="auto" w:fill="auto"/>
          </w:tcPr>
          <w:p w14:paraId="05BD5782" w14:textId="77777777" w:rsidR="000765A3" w:rsidRPr="00212CA0" w:rsidRDefault="000765A3" w:rsidP="003B0DAD">
            <w:pPr>
              <w:keepNext/>
              <w:keepLines/>
              <w:spacing w:line="240" w:lineRule="auto"/>
              <w:rPr>
                <w:rFonts w:cs="Microsoft Sans Serif"/>
                <w:b/>
                <w:sz w:val="20"/>
              </w:rPr>
            </w:pPr>
            <w:r w:rsidRPr="00212CA0">
              <w:rPr>
                <w:rFonts w:cs="Microsoft Sans Serif"/>
                <w:b/>
                <w:sz w:val="20"/>
              </w:rPr>
              <w:t>Source of procurement</w:t>
            </w:r>
          </w:p>
          <w:p w14:paraId="4BD2B6E5" w14:textId="6CBF13C6" w:rsidR="000765A3" w:rsidRPr="00212CA0" w:rsidRDefault="000765A3" w:rsidP="003B0DAD">
            <w:pPr>
              <w:pStyle w:val="Instruction"/>
              <w:rPr>
                <w:rFonts w:cs="Microsoft Sans Serif"/>
                <w:b/>
              </w:rPr>
            </w:pPr>
            <w:r w:rsidRPr="004F5622">
              <w:t>(Commercial Off The Shelf, supplier, loan, rental, internal cost). Please indicate if the procurement is done outside the relevant Member State</w:t>
            </w:r>
            <w:r w:rsidR="003667D9">
              <w:rPr>
                <w:rFonts w:cs="Microsoft Sans Serif"/>
                <w:color w:val="4F81BD"/>
                <w:sz w:val="16"/>
              </w:rPr>
              <w:t>**</w:t>
            </w:r>
          </w:p>
        </w:tc>
        <w:tc>
          <w:tcPr>
            <w:tcW w:w="0" w:type="auto"/>
          </w:tcPr>
          <w:p w14:paraId="6DBF5085" w14:textId="1430ACB0" w:rsidR="000765A3" w:rsidRPr="00212CA0" w:rsidRDefault="00057D6C" w:rsidP="003B0DAD">
            <w:pPr>
              <w:keepNext/>
              <w:keepLines/>
              <w:spacing w:line="240" w:lineRule="auto"/>
              <w:jc w:val="right"/>
              <w:rPr>
                <w:rFonts w:cs="Microsoft Sans Serif"/>
                <w:b/>
                <w:sz w:val="20"/>
              </w:rPr>
            </w:pPr>
            <w:r>
              <w:rPr>
                <w:rFonts w:cs="Microsoft Sans Serif"/>
                <w:b/>
                <w:sz w:val="20"/>
              </w:rPr>
              <w:t>Amount in</w:t>
            </w:r>
            <w:r w:rsidR="000765A3" w:rsidRPr="00212CA0">
              <w:rPr>
                <w:rFonts w:cs="Microsoft Sans Serif"/>
                <w:b/>
                <w:sz w:val="20"/>
              </w:rPr>
              <w:t xml:space="preserve"> kEUR </w:t>
            </w:r>
          </w:p>
        </w:tc>
        <w:tc>
          <w:tcPr>
            <w:tcW w:w="0" w:type="auto"/>
            <w:shd w:val="clear" w:color="auto" w:fill="auto"/>
          </w:tcPr>
          <w:p w14:paraId="5F80FCA5" w14:textId="2623E5E5" w:rsidR="000765A3" w:rsidRPr="00212CA0" w:rsidRDefault="000765A3" w:rsidP="003B0DAD">
            <w:pPr>
              <w:keepNext/>
              <w:keepLines/>
              <w:spacing w:line="240" w:lineRule="auto"/>
              <w:rPr>
                <w:rFonts w:cs="Microsoft Sans Serif"/>
                <w:b/>
                <w:sz w:val="20"/>
              </w:rPr>
            </w:pPr>
            <w:r w:rsidRPr="00212CA0">
              <w:rPr>
                <w:rFonts w:cs="Microsoft Sans Serif"/>
                <w:b/>
                <w:sz w:val="20"/>
              </w:rPr>
              <w:t>Company(ies) responsible for the procurement</w:t>
            </w:r>
            <w:r>
              <w:rPr>
                <w:rFonts w:cs="Microsoft Sans Serif"/>
                <w:b/>
                <w:sz w:val="20"/>
              </w:rPr>
              <w:t xml:space="preserve"> (Prime or </w:t>
            </w:r>
            <w:r w:rsidR="00057D6C">
              <w:rPr>
                <w:rFonts w:cs="Microsoft Sans Serif"/>
                <w:b/>
                <w:sz w:val="20"/>
              </w:rPr>
              <w:t>Sub</w:t>
            </w:r>
            <w:r>
              <w:rPr>
                <w:rFonts w:cs="Microsoft Sans Serif"/>
                <w:b/>
                <w:sz w:val="20"/>
              </w:rPr>
              <w:t>)</w:t>
            </w:r>
          </w:p>
        </w:tc>
      </w:tr>
      <w:tr w:rsidR="000765A3" w:rsidRPr="00212CA0" w14:paraId="2047E6AD" w14:textId="77777777" w:rsidTr="003B0DAD">
        <w:trPr>
          <w:trHeight w:val="216"/>
        </w:trPr>
        <w:tc>
          <w:tcPr>
            <w:tcW w:w="0" w:type="auto"/>
            <w:shd w:val="clear" w:color="auto" w:fill="auto"/>
            <w:vAlign w:val="center"/>
          </w:tcPr>
          <w:p w14:paraId="08421B10"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6B14F433"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vAlign w:val="center"/>
          </w:tcPr>
          <w:p w14:paraId="1DE93BFF" w14:textId="77777777" w:rsidR="000765A3" w:rsidRPr="00212CA0" w:rsidRDefault="000765A3" w:rsidP="003B0DAD">
            <w:pPr>
              <w:keepNext/>
              <w:keepLines/>
              <w:spacing w:line="240" w:lineRule="auto"/>
              <w:jc w:val="right"/>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17AF55AB"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r>
      <w:tr w:rsidR="000765A3" w:rsidRPr="00212CA0" w14:paraId="4BFB463C" w14:textId="77777777" w:rsidTr="003B0DAD">
        <w:trPr>
          <w:trHeight w:val="216"/>
        </w:trPr>
        <w:tc>
          <w:tcPr>
            <w:tcW w:w="0" w:type="auto"/>
            <w:shd w:val="clear" w:color="auto" w:fill="auto"/>
            <w:vAlign w:val="center"/>
          </w:tcPr>
          <w:p w14:paraId="016937D8"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3C900766"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vAlign w:val="center"/>
          </w:tcPr>
          <w:p w14:paraId="7C78BB27" w14:textId="77777777" w:rsidR="000765A3" w:rsidRPr="00212CA0" w:rsidRDefault="000765A3" w:rsidP="003B0DAD">
            <w:pPr>
              <w:keepNext/>
              <w:keepLines/>
              <w:spacing w:line="240" w:lineRule="auto"/>
              <w:jc w:val="right"/>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3EB0D070"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r>
      <w:tr w:rsidR="000765A3" w:rsidRPr="00212CA0" w14:paraId="16D0E925" w14:textId="77777777" w:rsidTr="003B0DAD">
        <w:trPr>
          <w:trHeight w:val="202"/>
        </w:trPr>
        <w:tc>
          <w:tcPr>
            <w:tcW w:w="0" w:type="auto"/>
            <w:shd w:val="clear" w:color="auto" w:fill="auto"/>
            <w:vAlign w:val="center"/>
          </w:tcPr>
          <w:p w14:paraId="01C240FF"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144417E8"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c>
          <w:tcPr>
            <w:tcW w:w="0" w:type="auto"/>
            <w:vAlign w:val="center"/>
          </w:tcPr>
          <w:p w14:paraId="1355EBA3" w14:textId="77777777" w:rsidR="000765A3" w:rsidRPr="00212CA0" w:rsidRDefault="000765A3" w:rsidP="003B0DAD">
            <w:pPr>
              <w:keepNext/>
              <w:keepLines/>
              <w:spacing w:line="240" w:lineRule="auto"/>
              <w:jc w:val="right"/>
              <w:rPr>
                <w:rFonts w:cs="Microsoft Sans Serif"/>
                <w:color w:val="FF0000"/>
                <w:sz w:val="20"/>
              </w:rPr>
            </w:pPr>
            <w:r w:rsidRPr="00212CA0">
              <w:rPr>
                <w:rFonts w:cs="Microsoft Sans Serif"/>
                <w:color w:val="FF0000"/>
                <w:sz w:val="20"/>
              </w:rPr>
              <w:t>………</w:t>
            </w:r>
          </w:p>
        </w:tc>
        <w:tc>
          <w:tcPr>
            <w:tcW w:w="0" w:type="auto"/>
            <w:shd w:val="clear" w:color="auto" w:fill="auto"/>
            <w:vAlign w:val="center"/>
          </w:tcPr>
          <w:p w14:paraId="623D9A37" w14:textId="77777777" w:rsidR="000765A3" w:rsidRPr="00212CA0" w:rsidRDefault="000765A3" w:rsidP="003B0DAD">
            <w:pPr>
              <w:keepNext/>
              <w:keepLines/>
              <w:spacing w:line="240" w:lineRule="auto"/>
              <w:rPr>
                <w:rFonts w:cs="Microsoft Sans Serif"/>
                <w:color w:val="FF0000"/>
                <w:sz w:val="20"/>
              </w:rPr>
            </w:pPr>
            <w:r w:rsidRPr="00212CA0">
              <w:rPr>
                <w:rFonts w:cs="Microsoft Sans Serif"/>
                <w:color w:val="FF0000"/>
                <w:sz w:val="20"/>
              </w:rPr>
              <w:t>………</w:t>
            </w:r>
          </w:p>
        </w:tc>
      </w:tr>
    </w:tbl>
    <w:p w14:paraId="63765FDB" w14:textId="771FAFE9" w:rsidR="003667D9" w:rsidRPr="004F5622" w:rsidRDefault="000765A3" w:rsidP="004F5622">
      <w:pPr>
        <w:pStyle w:val="Instruction"/>
      </w:pPr>
      <w:r w:rsidRPr="004F5622">
        <w:t xml:space="preserve">* Third party contributions </w:t>
      </w:r>
      <w:r w:rsidR="003667D9" w:rsidRPr="004F5622">
        <w:t xml:space="preserve">are cost elements made available by partners outside the contractual consortium (composed of Prime and Sub(s)) which are </w:t>
      </w:r>
      <w:r w:rsidRPr="004F5622">
        <w:t xml:space="preserve">necessary for the implementation of the proposed activities. </w:t>
      </w:r>
      <w:r w:rsidR="003667D9" w:rsidRPr="004F5622">
        <w:t>A</w:t>
      </w:r>
      <w:r w:rsidRPr="004F5622">
        <w:t xml:space="preserve"> preliminary breakdown (e.g.  hours, facilities rental, asset to be depreciated) </w:t>
      </w:r>
      <w:r w:rsidR="003667D9" w:rsidRPr="004F5622">
        <w:t xml:space="preserve">and associated justification shall be provided </w:t>
      </w:r>
      <w:r w:rsidRPr="004F5622">
        <w:t xml:space="preserve">in order to discuss with ESA the eligibility of these costs.  </w:t>
      </w:r>
    </w:p>
    <w:p w14:paraId="21D148B4" w14:textId="367121F8" w:rsidR="003667D9" w:rsidRPr="004F5622" w:rsidRDefault="003667D9" w:rsidP="004F5622">
      <w:pPr>
        <w:pStyle w:val="Instruction"/>
      </w:pPr>
      <w:r w:rsidRPr="004F5622">
        <w:t xml:space="preserve">** Please note that expenditure outside the member state of the </w:t>
      </w:r>
      <w:r w:rsidR="00057D6C" w:rsidRPr="004F5622">
        <w:t>bidder</w:t>
      </w:r>
      <w:r w:rsidRPr="004F5622">
        <w:t xml:space="preserve"> may be subject to approval by the relevant National Delegation. If the expenditure is outside ESA member states for an amount equal or above 100 kEUR, specific authorisation(s) from additional committee(s) may be required.   </w:t>
      </w:r>
    </w:p>
    <w:p w14:paraId="1A451904" w14:textId="77777777" w:rsidR="003B0DAD" w:rsidRDefault="003B0DAD" w:rsidP="003B0DAD">
      <w:pPr>
        <w:pStyle w:val="SmallBodyText"/>
      </w:pPr>
    </w:p>
    <w:p w14:paraId="67313C12" w14:textId="61CD410A" w:rsidR="007B4B00" w:rsidRPr="00212CA0" w:rsidRDefault="00DF294E" w:rsidP="003B0DAD">
      <w:pPr>
        <w:pStyle w:val="SmallBodyText"/>
      </w:pPr>
      <w:r w:rsidRPr="00212CA0">
        <w:t xml:space="preserve">The table below </w:t>
      </w:r>
      <w:r w:rsidR="007B4B00" w:rsidRPr="00212CA0">
        <w:t xml:space="preserve">provides the description of the </w:t>
      </w:r>
      <w:r w:rsidR="00D97A9E" w:rsidRPr="00212CA0">
        <w:t>links</w:t>
      </w:r>
      <w:r w:rsidR="0019156A" w:rsidRPr="00212CA0">
        <w:t xml:space="preserve"> </w:t>
      </w:r>
      <w:r w:rsidR="007B4B00" w:rsidRPr="00212CA0">
        <w:t xml:space="preserve">(if any) </w:t>
      </w:r>
      <w:r w:rsidR="0019156A" w:rsidRPr="00212CA0">
        <w:t>of the proposed project with activities undertaken by the members of the consortium in the frame of other publicly funded national and/or international programmes</w:t>
      </w:r>
      <w:r w:rsidR="00D97A9E" w:rsidRPr="00212CA0">
        <w:t>.</w:t>
      </w:r>
    </w:p>
    <w:p w14:paraId="66DA7214" w14:textId="4E86FA4D" w:rsidR="00D97A9E" w:rsidRPr="00212CA0" w:rsidRDefault="005677A0" w:rsidP="00D97A9E">
      <w:pPr>
        <w:pStyle w:val="Caption"/>
        <w:keepNext/>
        <w:rPr>
          <w:rFonts w:cs="Microsoft Sans Serif"/>
        </w:rPr>
      </w:pPr>
      <w:r w:rsidRPr="00212CA0">
        <w:rPr>
          <w:rFonts w:cs="Microsoft Sans Serif"/>
        </w:rPr>
        <w:t>Table</w:t>
      </w:r>
      <w:r w:rsidR="00074F52">
        <w:rPr>
          <w:rFonts w:cs="Microsoft Sans Serif"/>
        </w:rPr>
        <w:t xml:space="preserve"> 4.5</w:t>
      </w:r>
      <w:r w:rsidRPr="00212CA0">
        <w:rPr>
          <w:rFonts w:cs="Microsoft Sans Serif"/>
        </w:rPr>
        <w:t xml:space="preserve">  </w:t>
      </w:r>
      <w:r w:rsidR="00D97A9E" w:rsidRPr="00212CA0">
        <w:rPr>
          <w:rFonts w:cs="Microsoft Sans Serif"/>
        </w:rPr>
        <w:t xml:space="preserve">Links with other programmes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CD2B4A" w:rsidRPr="00212CA0" w14:paraId="3A55FE25" w14:textId="77777777" w:rsidTr="00CD2B4A">
        <w:trPr>
          <w:trHeight w:val="425"/>
        </w:trPr>
        <w:tc>
          <w:tcPr>
            <w:tcW w:w="705" w:type="pct"/>
            <w:shd w:val="clear" w:color="auto" w:fill="auto"/>
          </w:tcPr>
          <w:p w14:paraId="6557468D" w14:textId="77777777" w:rsidR="00CD2B4A" w:rsidRPr="00212CA0" w:rsidRDefault="00CD2B4A" w:rsidP="003965EE">
            <w:pPr>
              <w:keepNext/>
              <w:keepLines/>
              <w:spacing w:line="240" w:lineRule="auto"/>
              <w:jc w:val="center"/>
              <w:rPr>
                <w:rFonts w:cs="Microsoft Sans Serif"/>
                <w:color w:val="4F81BD"/>
                <w:sz w:val="16"/>
              </w:rPr>
            </w:pPr>
            <w:r w:rsidRPr="00212CA0">
              <w:rPr>
                <w:rFonts w:cs="Microsoft Sans Serif"/>
                <w:b/>
                <w:sz w:val="20"/>
              </w:rPr>
              <w:t xml:space="preserve">Linked Activity Name </w:t>
            </w:r>
          </w:p>
          <w:p w14:paraId="603A6E88" w14:textId="77777777" w:rsidR="00CD2B4A" w:rsidRPr="00212CA0" w:rsidRDefault="00CD2B4A" w:rsidP="003965EE">
            <w:pPr>
              <w:keepNext/>
              <w:keepLines/>
              <w:spacing w:line="240" w:lineRule="auto"/>
              <w:jc w:val="center"/>
              <w:rPr>
                <w:rFonts w:cs="Microsoft Sans Serif"/>
                <w:b/>
                <w:sz w:val="20"/>
              </w:rPr>
            </w:pPr>
          </w:p>
        </w:tc>
        <w:tc>
          <w:tcPr>
            <w:tcW w:w="1402" w:type="pct"/>
            <w:shd w:val="clear" w:color="auto" w:fill="auto"/>
          </w:tcPr>
          <w:p w14:paraId="3CAF330B"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Activity description and relevant links with what </w:t>
            </w:r>
            <w:r w:rsidR="001737B9" w:rsidRPr="00212CA0">
              <w:rPr>
                <w:rFonts w:cs="Microsoft Sans Serif"/>
                <w:b/>
                <w:sz w:val="20"/>
              </w:rPr>
              <w:t xml:space="preserve">is </w:t>
            </w:r>
            <w:r w:rsidRPr="00212CA0">
              <w:rPr>
                <w:rFonts w:cs="Microsoft Sans Serif"/>
                <w:b/>
                <w:sz w:val="20"/>
              </w:rPr>
              <w:t>proposed in this Outline Proposal</w:t>
            </w:r>
          </w:p>
          <w:p w14:paraId="28460C75" w14:textId="77777777" w:rsidR="00CD2B4A" w:rsidRPr="00212CA0" w:rsidRDefault="00CD2B4A" w:rsidP="003965EE">
            <w:pPr>
              <w:keepNext/>
              <w:keepLines/>
              <w:spacing w:line="240" w:lineRule="auto"/>
              <w:jc w:val="center"/>
              <w:rPr>
                <w:rFonts w:cs="Microsoft Sans Serif"/>
                <w:b/>
                <w:sz w:val="20"/>
              </w:rPr>
            </w:pPr>
          </w:p>
        </w:tc>
        <w:tc>
          <w:tcPr>
            <w:tcW w:w="602" w:type="pct"/>
            <w:shd w:val="clear" w:color="auto" w:fill="auto"/>
          </w:tcPr>
          <w:p w14:paraId="2258A7B7"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Cost of the Linked Activity</w:t>
            </w:r>
          </w:p>
          <w:p w14:paraId="3E26EEB3"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kEUR</w:t>
            </w:r>
          </w:p>
        </w:tc>
        <w:tc>
          <w:tcPr>
            <w:tcW w:w="653" w:type="pct"/>
            <w:shd w:val="clear" w:color="auto" w:fill="auto"/>
          </w:tcPr>
          <w:p w14:paraId="76A00CF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Funds received by public sources</w:t>
            </w:r>
          </w:p>
          <w:p w14:paraId="751F1615"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kEUR </w:t>
            </w:r>
          </w:p>
        </w:tc>
        <w:tc>
          <w:tcPr>
            <w:tcW w:w="668" w:type="pct"/>
          </w:tcPr>
          <w:p w14:paraId="449F0B41"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Timeframe</w:t>
            </w:r>
          </w:p>
        </w:tc>
        <w:tc>
          <w:tcPr>
            <w:tcW w:w="969" w:type="pct"/>
          </w:tcPr>
          <w:p w14:paraId="247F9E8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Related programme / funding agency</w:t>
            </w:r>
          </w:p>
          <w:p w14:paraId="4EF223D8" w14:textId="77777777" w:rsidR="00CD2B4A" w:rsidRPr="00212CA0" w:rsidRDefault="00CD2B4A" w:rsidP="004F5622">
            <w:pPr>
              <w:pStyle w:val="Instruction"/>
              <w:rPr>
                <w:rFonts w:cs="Microsoft Sans Serif"/>
                <w:b/>
              </w:rPr>
            </w:pPr>
            <w:r w:rsidRPr="004F5622">
              <w:t>EU H2020, FP7, ESA XXX, national programmes</w:t>
            </w:r>
            <w:r w:rsidRPr="00212CA0">
              <w:rPr>
                <w:rFonts w:cs="Microsoft Sans Serif"/>
                <w:color w:val="4F81BD"/>
                <w:sz w:val="16"/>
              </w:rPr>
              <w:t xml:space="preserve"> </w:t>
            </w:r>
          </w:p>
        </w:tc>
      </w:tr>
      <w:tr w:rsidR="00CD2B4A" w:rsidRPr="00212CA0" w14:paraId="0B144ED0" w14:textId="77777777" w:rsidTr="003965EE">
        <w:trPr>
          <w:trHeight w:val="220"/>
        </w:trPr>
        <w:tc>
          <w:tcPr>
            <w:tcW w:w="705" w:type="pct"/>
            <w:shd w:val="clear" w:color="auto" w:fill="auto"/>
            <w:vAlign w:val="center"/>
          </w:tcPr>
          <w:p w14:paraId="1003A1C5"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7661AB4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BF3A84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6D8C0A6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078045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074C097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690BC2C2" w14:textId="77777777" w:rsidTr="003965EE">
        <w:trPr>
          <w:trHeight w:val="220"/>
        </w:trPr>
        <w:tc>
          <w:tcPr>
            <w:tcW w:w="705" w:type="pct"/>
            <w:shd w:val="clear" w:color="auto" w:fill="auto"/>
            <w:vAlign w:val="center"/>
          </w:tcPr>
          <w:p w14:paraId="25202B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5E3562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41147581"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48EC9B3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80CA15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5797790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1621923E" w14:textId="77777777" w:rsidTr="003965EE">
        <w:trPr>
          <w:trHeight w:val="206"/>
        </w:trPr>
        <w:tc>
          <w:tcPr>
            <w:tcW w:w="705" w:type="pct"/>
            <w:shd w:val="clear" w:color="auto" w:fill="auto"/>
            <w:vAlign w:val="center"/>
          </w:tcPr>
          <w:p w14:paraId="033B80E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1CCD753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11586A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01DBD22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691A8E1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3ACAEE3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bookmarkEnd w:id="2"/>
      <w:bookmarkEnd w:id="3"/>
    </w:tbl>
    <w:p w14:paraId="20F41B55" w14:textId="77777777" w:rsidR="007B4B00" w:rsidRPr="00212CA0" w:rsidRDefault="007B4B00" w:rsidP="003B0DAD">
      <w:pPr>
        <w:pStyle w:val="SmallBodyText"/>
      </w:pPr>
    </w:p>
    <w:p w14:paraId="4FC9584E" w14:textId="7B9D4070" w:rsidR="00C715A1" w:rsidRPr="00212CA0" w:rsidRDefault="00DF294E" w:rsidP="003B0DAD">
      <w:pPr>
        <w:pStyle w:val="SmallBodyText"/>
      </w:pPr>
      <w:r w:rsidRPr="00212CA0">
        <w:t xml:space="preserve">The table below </w:t>
      </w:r>
      <w:r w:rsidR="008E7F2B" w:rsidRPr="00212CA0">
        <w:t xml:space="preserve">provides the breakdown of costing and pricing per </w:t>
      </w:r>
      <w:r w:rsidR="00057D6C">
        <w:t>company</w:t>
      </w:r>
      <w:r w:rsidR="008E7F2B" w:rsidRPr="00212CA0">
        <w:t>.</w:t>
      </w:r>
    </w:p>
    <w:p w14:paraId="0C1A37EB" w14:textId="19EBB71A" w:rsidR="00C715A1" w:rsidRPr="00212CA0" w:rsidRDefault="005677A0" w:rsidP="008E7F2B">
      <w:pPr>
        <w:pStyle w:val="Caption"/>
        <w:keepNext/>
        <w:rPr>
          <w:rFonts w:cs="Microsoft Sans Serif"/>
        </w:rPr>
      </w:pPr>
      <w:r w:rsidRPr="00212CA0">
        <w:rPr>
          <w:rFonts w:cs="Microsoft Sans Serif"/>
        </w:rPr>
        <w:lastRenderedPageBreak/>
        <w:t>Table</w:t>
      </w:r>
      <w:r w:rsidR="00074F52">
        <w:rPr>
          <w:rFonts w:cs="Microsoft Sans Serif"/>
        </w:rPr>
        <w:t xml:space="preserve"> 4.6</w:t>
      </w:r>
      <w:r w:rsidRPr="00212CA0">
        <w:rPr>
          <w:rFonts w:cs="Microsoft Sans Serif"/>
        </w:rPr>
        <w:t xml:space="preserve">   </w:t>
      </w:r>
      <w:r w:rsidR="008E7F2B" w:rsidRPr="00212CA0">
        <w:rPr>
          <w:rFonts w:cs="Microsoft Sans Serif"/>
        </w:rPr>
        <w:t xml:space="preserve"> Breakdown cost and price per </w:t>
      </w:r>
      <w:r w:rsidR="00057D6C">
        <w:rPr>
          <w:rFonts w:cs="Microsoft Sans Serif"/>
        </w:rPr>
        <w:t>company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4"/>
        <w:gridCol w:w="1061"/>
        <w:gridCol w:w="1154"/>
        <w:gridCol w:w="1412"/>
        <w:gridCol w:w="1283"/>
        <w:gridCol w:w="1446"/>
      </w:tblGrid>
      <w:tr w:rsidR="00C715A1" w:rsidRPr="00212CA0" w14:paraId="62E7804A" w14:textId="77777777" w:rsidTr="004A6101">
        <w:trPr>
          <w:cantSplit/>
          <w:jc w:val="center"/>
        </w:trPr>
        <w:tc>
          <w:tcPr>
            <w:tcW w:w="1765" w:type="dxa"/>
            <w:shd w:val="clear" w:color="auto" w:fill="auto"/>
            <w:vAlign w:val="center"/>
          </w:tcPr>
          <w:p w14:paraId="64DFE40C"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Company/ Organisation</w:t>
            </w:r>
          </w:p>
        </w:tc>
        <w:tc>
          <w:tcPr>
            <w:tcW w:w="1204" w:type="dxa"/>
            <w:vAlign w:val="center"/>
          </w:tcPr>
          <w:p w14:paraId="7C3C8A9B"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Sta</w:t>
            </w:r>
            <w:r w:rsidR="00F0705F" w:rsidRPr="00212CA0">
              <w:rPr>
                <w:rFonts w:cs="Microsoft Sans Serif"/>
                <w:b/>
                <w:sz w:val="20"/>
              </w:rPr>
              <w:t>t</w:t>
            </w:r>
            <w:r w:rsidRPr="00212CA0">
              <w:rPr>
                <w:rFonts w:cs="Microsoft Sans Serif"/>
                <w:b/>
                <w:sz w:val="20"/>
              </w:rPr>
              <w:t>us (e.g. University, SME)</w:t>
            </w:r>
          </w:p>
        </w:tc>
        <w:tc>
          <w:tcPr>
            <w:tcW w:w="1061" w:type="dxa"/>
            <w:shd w:val="clear" w:color="auto" w:fill="auto"/>
            <w:vAlign w:val="center"/>
          </w:tcPr>
          <w:p w14:paraId="399E4BE1"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Country</w:t>
            </w:r>
          </w:p>
        </w:tc>
        <w:tc>
          <w:tcPr>
            <w:tcW w:w="1154" w:type="dxa"/>
            <w:shd w:val="clear" w:color="auto" w:fill="auto"/>
            <w:vAlign w:val="center"/>
          </w:tcPr>
          <w:p w14:paraId="08D1BC0D"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Cost (kEUR)</w:t>
            </w:r>
          </w:p>
        </w:tc>
        <w:tc>
          <w:tcPr>
            <w:tcW w:w="1412" w:type="dxa"/>
            <w:shd w:val="clear" w:color="auto" w:fill="auto"/>
            <w:vAlign w:val="center"/>
          </w:tcPr>
          <w:p w14:paraId="7127F2DF"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Price (kEUR) (requested from ESA)</w:t>
            </w:r>
          </w:p>
        </w:tc>
        <w:tc>
          <w:tcPr>
            <w:tcW w:w="1283" w:type="dxa"/>
            <w:shd w:val="clear" w:color="auto" w:fill="auto"/>
            <w:vAlign w:val="center"/>
          </w:tcPr>
          <w:p w14:paraId="249D3F0A"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 Funding from ESA</w:t>
            </w:r>
          </w:p>
        </w:tc>
        <w:tc>
          <w:tcPr>
            <w:tcW w:w="1446" w:type="dxa"/>
            <w:shd w:val="clear" w:color="auto" w:fill="auto"/>
            <w:vAlign w:val="center"/>
          </w:tcPr>
          <w:p w14:paraId="3F881702"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National Delegation Support</w:t>
            </w:r>
            <w:r w:rsidRPr="00212CA0">
              <w:rPr>
                <w:rStyle w:val="FootnoteReference"/>
                <w:rFonts w:eastAsiaTheme="minorHAnsi" w:cs="Microsoft Sans Serif"/>
                <w:b/>
                <w:sz w:val="20"/>
              </w:rPr>
              <w:footnoteReference w:id="3"/>
            </w:r>
            <w:r w:rsidRPr="00212CA0">
              <w:rPr>
                <w:rFonts w:cs="Microsoft Sans Serif"/>
                <w:b/>
                <w:sz w:val="20"/>
              </w:rPr>
              <w:t xml:space="preserve"> </w:t>
            </w:r>
          </w:p>
        </w:tc>
      </w:tr>
      <w:tr w:rsidR="00C715A1" w:rsidRPr="00212CA0" w14:paraId="2802C110" w14:textId="77777777" w:rsidTr="00830B7D">
        <w:trPr>
          <w:cantSplit/>
          <w:jc w:val="center"/>
        </w:trPr>
        <w:tc>
          <w:tcPr>
            <w:tcW w:w="1765" w:type="dxa"/>
            <w:shd w:val="clear" w:color="auto" w:fill="auto"/>
            <w:vAlign w:val="center"/>
          </w:tcPr>
          <w:p w14:paraId="66318B8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Prime</w:t>
            </w:r>
          </w:p>
        </w:tc>
        <w:tc>
          <w:tcPr>
            <w:tcW w:w="1204" w:type="dxa"/>
            <w:vAlign w:val="center"/>
          </w:tcPr>
          <w:p w14:paraId="15C34C95" w14:textId="77777777" w:rsidR="00C715A1" w:rsidRPr="00212CA0" w:rsidRDefault="00C715A1" w:rsidP="004A6101">
            <w:pPr>
              <w:keepNext/>
              <w:keepLines/>
              <w:spacing w:line="240" w:lineRule="auto"/>
              <w:jc w:val="center"/>
              <w:outlineLvl w:val="3"/>
              <w:rPr>
                <w:rFonts w:cs="Microsoft Sans Serif"/>
                <w:color w:val="FF0000"/>
                <w:sz w:val="18"/>
              </w:rPr>
            </w:pPr>
            <w:r w:rsidRPr="00212CA0">
              <w:rPr>
                <w:rFonts w:cs="Microsoft Sans Serif"/>
                <w:color w:val="FF0000"/>
                <w:sz w:val="18"/>
              </w:rPr>
              <w:t>………</w:t>
            </w:r>
          </w:p>
        </w:tc>
        <w:tc>
          <w:tcPr>
            <w:tcW w:w="1061" w:type="dxa"/>
            <w:shd w:val="clear" w:color="auto" w:fill="auto"/>
            <w:vAlign w:val="center"/>
          </w:tcPr>
          <w:p w14:paraId="005DB7FD" w14:textId="77777777" w:rsidR="00C715A1" w:rsidRPr="00212CA0" w:rsidRDefault="00C715A1" w:rsidP="004A6101">
            <w:pPr>
              <w:keepNext/>
              <w:keepLines/>
              <w:spacing w:line="240" w:lineRule="auto"/>
              <w:jc w:val="center"/>
              <w:outlineLvl w:val="3"/>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26681FC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0398F2D7"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1DA8CB2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6F86F8C6"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r w:rsidR="00C715A1" w:rsidRPr="00212CA0" w14:paraId="6A5559F1" w14:textId="77777777" w:rsidTr="00830B7D">
        <w:trPr>
          <w:cantSplit/>
          <w:jc w:val="center"/>
        </w:trPr>
        <w:tc>
          <w:tcPr>
            <w:tcW w:w="1765" w:type="dxa"/>
            <w:shd w:val="clear" w:color="auto" w:fill="auto"/>
            <w:vAlign w:val="center"/>
          </w:tcPr>
          <w:p w14:paraId="0CB5437B" w14:textId="682D892C" w:rsidR="00C715A1" w:rsidRPr="00212CA0" w:rsidRDefault="00C715A1" w:rsidP="00057D6C">
            <w:pPr>
              <w:keepNext/>
              <w:spacing w:line="240" w:lineRule="auto"/>
              <w:jc w:val="center"/>
              <w:rPr>
                <w:rFonts w:cs="Microsoft Sans Serif"/>
                <w:color w:val="FF0000"/>
                <w:sz w:val="18"/>
              </w:rPr>
            </w:pPr>
            <w:r w:rsidRPr="00212CA0">
              <w:rPr>
                <w:rFonts w:cs="Microsoft Sans Serif"/>
                <w:color w:val="FF0000"/>
                <w:sz w:val="18"/>
              </w:rPr>
              <w:t>Sub 1</w:t>
            </w:r>
          </w:p>
        </w:tc>
        <w:tc>
          <w:tcPr>
            <w:tcW w:w="1204" w:type="dxa"/>
            <w:vAlign w:val="center"/>
          </w:tcPr>
          <w:p w14:paraId="20EA6FCC" w14:textId="77777777" w:rsidR="00C715A1" w:rsidRPr="00212CA0" w:rsidRDefault="00C715A1" w:rsidP="004A6101">
            <w:pPr>
              <w:keepNext/>
              <w:spacing w:line="240" w:lineRule="auto"/>
              <w:jc w:val="center"/>
              <w:rPr>
                <w:rFonts w:cs="Microsoft Sans Serif"/>
                <w:color w:val="FF0000"/>
                <w:sz w:val="18"/>
              </w:rPr>
            </w:pPr>
          </w:p>
        </w:tc>
        <w:tc>
          <w:tcPr>
            <w:tcW w:w="1061" w:type="dxa"/>
            <w:shd w:val="clear" w:color="auto" w:fill="auto"/>
            <w:vAlign w:val="center"/>
          </w:tcPr>
          <w:p w14:paraId="5CCF9BB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23963EBC"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55F1780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2B978F0C"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705790A7"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r w:rsidR="00C715A1" w:rsidRPr="00212CA0" w14:paraId="6A6A5C74" w14:textId="77777777" w:rsidTr="004A6101">
        <w:trPr>
          <w:cantSplit/>
          <w:jc w:val="center"/>
        </w:trPr>
        <w:tc>
          <w:tcPr>
            <w:tcW w:w="1765" w:type="dxa"/>
            <w:shd w:val="clear" w:color="auto" w:fill="auto"/>
            <w:vAlign w:val="center"/>
          </w:tcPr>
          <w:p w14:paraId="67685561" w14:textId="1FF90E4B" w:rsidR="00C715A1" w:rsidRPr="00212CA0" w:rsidRDefault="00C715A1" w:rsidP="00057D6C">
            <w:pPr>
              <w:keepNext/>
              <w:spacing w:line="240" w:lineRule="auto"/>
              <w:jc w:val="center"/>
              <w:rPr>
                <w:rFonts w:cs="Microsoft Sans Serif"/>
                <w:color w:val="FF0000"/>
                <w:sz w:val="18"/>
              </w:rPr>
            </w:pPr>
            <w:r w:rsidRPr="00212CA0">
              <w:rPr>
                <w:rFonts w:cs="Microsoft Sans Serif"/>
                <w:color w:val="FF0000"/>
                <w:sz w:val="18"/>
              </w:rPr>
              <w:t>Sub 2</w:t>
            </w:r>
          </w:p>
        </w:tc>
        <w:tc>
          <w:tcPr>
            <w:tcW w:w="1204" w:type="dxa"/>
            <w:vAlign w:val="center"/>
          </w:tcPr>
          <w:p w14:paraId="28A05A7C" w14:textId="77777777" w:rsidR="00C715A1" w:rsidRPr="00212CA0" w:rsidRDefault="00C715A1" w:rsidP="004A6101">
            <w:pPr>
              <w:keepNext/>
              <w:spacing w:line="240" w:lineRule="auto"/>
              <w:jc w:val="center"/>
              <w:rPr>
                <w:rFonts w:cs="Microsoft Sans Serif"/>
                <w:color w:val="FF0000"/>
                <w:sz w:val="18"/>
              </w:rPr>
            </w:pPr>
          </w:p>
        </w:tc>
        <w:tc>
          <w:tcPr>
            <w:tcW w:w="1061" w:type="dxa"/>
            <w:shd w:val="clear" w:color="auto" w:fill="auto"/>
            <w:vAlign w:val="center"/>
          </w:tcPr>
          <w:p w14:paraId="2ABBFE45"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091671E4"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3D1BDC9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70EB7A5A"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14C1D08D"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bl>
    <w:p w14:paraId="0D69C6EE" w14:textId="77777777" w:rsidR="00C715A1" w:rsidRPr="00212CA0" w:rsidRDefault="00C715A1" w:rsidP="003B0DAD">
      <w:pPr>
        <w:pStyle w:val="SmallBodyText"/>
      </w:pPr>
    </w:p>
    <w:p w14:paraId="2E014472" w14:textId="77777777" w:rsidR="000C6007" w:rsidRPr="00212CA0" w:rsidRDefault="000C6007" w:rsidP="00E20A39">
      <w:pPr>
        <w:pStyle w:val="SmallBodyText"/>
      </w:pPr>
      <w:r w:rsidRPr="00212CA0">
        <w:t xml:space="preserve">What other help/support are you expecting from ESA? </w:t>
      </w:r>
    </w:p>
    <w:p w14:paraId="01AB94CC" w14:textId="630DCB9E" w:rsidR="001737B9" w:rsidRPr="00212CA0" w:rsidRDefault="000C6007" w:rsidP="00E20A39">
      <w:pPr>
        <w:pStyle w:val="SmallBodyText"/>
      </w:pPr>
      <w:r w:rsidRPr="003B0DAD">
        <w:rPr>
          <w:rStyle w:val="InstructionChar"/>
        </w:rPr>
        <w:t>(</w:t>
      </w:r>
      <w:r w:rsidR="003B0DAD" w:rsidRPr="003B0DAD">
        <w:rPr>
          <w:rStyle w:val="InstructionChar"/>
        </w:rPr>
        <w:t>e.g.,</w:t>
      </w:r>
      <w:r w:rsidRPr="003B0DAD">
        <w:rPr>
          <w:rStyle w:val="InstructionChar"/>
        </w:rPr>
        <w:t xml:space="preserve"> access to space data, networking, coaching, branding, technical</w:t>
      </w:r>
      <w:r w:rsidR="00B6159B" w:rsidRPr="003B0DAD">
        <w:rPr>
          <w:rStyle w:val="InstructionChar"/>
        </w:rPr>
        <w:t xml:space="preserve"> </w:t>
      </w:r>
      <w:r w:rsidRPr="003B0DAD">
        <w:rPr>
          <w:rStyle w:val="InstructionChar"/>
        </w:rPr>
        <w:t>/</w:t>
      </w:r>
      <w:r w:rsidR="00B6159B" w:rsidRPr="003B0DAD">
        <w:rPr>
          <w:rStyle w:val="InstructionChar"/>
        </w:rPr>
        <w:t xml:space="preserve"> </w:t>
      </w:r>
      <w:r w:rsidRPr="003B0DAD">
        <w:rPr>
          <w:rStyle w:val="InstructionChar"/>
        </w:rPr>
        <w:t>business advice)</w:t>
      </w:r>
      <w:r w:rsidRPr="00212CA0">
        <w:t xml:space="preserve">: </w:t>
      </w:r>
      <w:r w:rsidRPr="00212CA0">
        <w:rPr>
          <w:highlight w:val="magenta"/>
        </w:rPr>
        <w:t>[from AP.4.6]</w:t>
      </w:r>
    </w:p>
    <w:p w14:paraId="2E77FF3F" w14:textId="4B7242C2" w:rsidR="000C6007" w:rsidRDefault="000C6007" w:rsidP="003B0DAD">
      <w:pPr>
        <w:pStyle w:val="SmallBodyText"/>
      </w:pPr>
    </w:p>
    <w:sectPr w:rsidR="000C6007" w:rsidSect="00C623B2">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4D67E" w14:textId="77777777" w:rsidR="003E57D4" w:rsidRDefault="003E57D4">
      <w:r>
        <w:separator/>
      </w:r>
    </w:p>
    <w:p w14:paraId="3B7591F7" w14:textId="77777777" w:rsidR="003E57D4" w:rsidRDefault="003E57D4"/>
    <w:p w14:paraId="286D83AE" w14:textId="77777777" w:rsidR="003E57D4" w:rsidRDefault="003E57D4"/>
    <w:p w14:paraId="0C61609D" w14:textId="77777777" w:rsidR="003E57D4" w:rsidRDefault="003E57D4"/>
    <w:p w14:paraId="0EC41592" w14:textId="77777777" w:rsidR="003E57D4" w:rsidRDefault="003E57D4"/>
    <w:p w14:paraId="137C2DCD" w14:textId="77777777" w:rsidR="003E57D4" w:rsidRDefault="003E57D4"/>
  </w:endnote>
  <w:endnote w:type="continuationSeparator" w:id="0">
    <w:p w14:paraId="79046AC6" w14:textId="77777777" w:rsidR="003E57D4" w:rsidRDefault="003E57D4">
      <w:r>
        <w:continuationSeparator/>
      </w:r>
    </w:p>
    <w:p w14:paraId="3981224B" w14:textId="77777777" w:rsidR="003E57D4" w:rsidRDefault="003E57D4"/>
    <w:p w14:paraId="2A0D7489" w14:textId="77777777" w:rsidR="003E57D4" w:rsidRDefault="003E57D4"/>
    <w:p w14:paraId="613C64B7" w14:textId="77777777" w:rsidR="003E57D4" w:rsidRDefault="003E57D4"/>
    <w:p w14:paraId="64F09C1E" w14:textId="77777777" w:rsidR="003E57D4" w:rsidRDefault="003E57D4"/>
    <w:p w14:paraId="7DA20A5B" w14:textId="77777777" w:rsidR="003E57D4" w:rsidRDefault="003E57D4"/>
  </w:endnote>
  <w:endnote w:type="continuationNotice" w:id="1">
    <w:p w14:paraId="202DD425" w14:textId="77777777" w:rsidR="003E57D4" w:rsidRDefault="003E57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embedRegular r:id="rId1" w:fontKey="{DDAD4242-FD14-466A-A5E2-B4E6FB0BDF58}"/>
    <w:embedBold r:id="rId2" w:fontKey="{34A6DD85-6FA1-4E38-8CEC-63B845FE9B1D}"/>
    <w:embedItalic r:id="rId3" w:fontKey="{6162645B-CD65-46F0-B9FF-CC825211CCD7}"/>
    <w:embedBoldItalic r:id="rId4" w:fontKey="{E7D15FB3-A001-4F52-9AEB-AE4F27360904}"/>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D6B59" w14:textId="77777777" w:rsidR="00BE4F9E" w:rsidRDefault="00BE4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D6B1" w14:textId="77777777" w:rsidR="003E57D4" w:rsidRDefault="003E57D4" w:rsidP="00D02262">
    <w:pPr>
      <w:rPr>
        <w:rStyle w:val="PageNumber"/>
        <w:szCs w:val="16"/>
      </w:rPr>
    </w:pPr>
  </w:p>
  <w:p w14:paraId="276108DD" w14:textId="651C5DC6" w:rsidR="003E57D4" w:rsidRPr="00D02262" w:rsidRDefault="003E57D4" w:rsidP="00D02262">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22</w:t>
    </w:r>
    <w:r w:rsidRPr="00D02262">
      <w:rPr>
        <w:rStyle w:val="PageNumber"/>
        <w:rFonts w:ascii="Microsoft Sans Serif" w:hAnsi="Microsoft Sans Serif" w:cs="Microsoft Sans Serif"/>
        <w:szCs w:val="16"/>
      </w:rPr>
      <w:fldChar w:fldCharType="end"/>
    </w:r>
  </w:p>
  <w:p w14:paraId="509DC17A" w14:textId="77777777" w:rsidR="003E57D4" w:rsidRDefault="003E57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8621" w14:textId="77777777" w:rsidR="003E57D4" w:rsidRDefault="003E57D4"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9809E" w14:textId="77777777" w:rsidR="003E57D4" w:rsidRDefault="003E57D4">
      <w:r>
        <w:separator/>
      </w:r>
    </w:p>
    <w:p w14:paraId="4CE8219D" w14:textId="77777777" w:rsidR="003E57D4" w:rsidRDefault="003E57D4"/>
    <w:p w14:paraId="005E5350" w14:textId="77777777" w:rsidR="003E57D4" w:rsidRDefault="003E57D4"/>
    <w:p w14:paraId="3DAEDE48" w14:textId="77777777" w:rsidR="003E57D4" w:rsidRDefault="003E57D4"/>
    <w:p w14:paraId="78924F2A" w14:textId="77777777" w:rsidR="003E57D4" w:rsidRDefault="003E57D4"/>
    <w:p w14:paraId="1FF3F2C6" w14:textId="77777777" w:rsidR="003E57D4" w:rsidRDefault="003E57D4"/>
  </w:footnote>
  <w:footnote w:type="continuationSeparator" w:id="0">
    <w:p w14:paraId="0468CE74" w14:textId="77777777" w:rsidR="003E57D4" w:rsidRDefault="003E57D4">
      <w:r>
        <w:continuationSeparator/>
      </w:r>
    </w:p>
    <w:p w14:paraId="43C4EE50" w14:textId="77777777" w:rsidR="003E57D4" w:rsidRDefault="003E57D4"/>
    <w:p w14:paraId="74F75969" w14:textId="77777777" w:rsidR="003E57D4" w:rsidRDefault="003E57D4"/>
    <w:p w14:paraId="502E15FE" w14:textId="77777777" w:rsidR="003E57D4" w:rsidRDefault="003E57D4"/>
    <w:p w14:paraId="130E8D10" w14:textId="77777777" w:rsidR="003E57D4" w:rsidRDefault="003E57D4"/>
    <w:p w14:paraId="304665D9" w14:textId="77777777" w:rsidR="003E57D4" w:rsidRDefault="003E57D4"/>
  </w:footnote>
  <w:footnote w:type="continuationNotice" w:id="1">
    <w:p w14:paraId="6CCBC070" w14:textId="77777777" w:rsidR="003E57D4" w:rsidRDefault="003E57D4">
      <w:pPr>
        <w:spacing w:line="240" w:lineRule="auto"/>
      </w:pPr>
    </w:p>
  </w:footnote>
  <w:footnote w:id="2">
    <w:p w14:paraId="10C33D44" w14:textId="3C3EAE3C" w:rsidR="003E57D4" w:rsidRPr="009E294F" w:rsidRDefault="003E57D4" w:rsidP="009E294F">
      <w:pPr>
        <w:pStyle w:val="FootnoteText"/>
        <w:rPr>
          <w:rFonts w:ascii="Arial" w:hAnsi="Arial" w:cs="Arial"/>
          <w:sz w:val="20"/>
          <w:lang w:val="en-GB"/>
        </w:rPr>
      </w:pPr>
      <w:r w:rsidRPr="006051C5">
        <w:rPr>
          <w:rStyle w:val="FootnoteReference"/>
          <w:rFonts w:ascii="Arial" w:hAnsi="Arial" w:cs="Arial"/>
          <w:sz w:val="20"/>
        </w:rPr>
        <w:footnoteRef/>
      </w:r>
      <w:r w:rsidRPr="006051C5">
        <w:rPr>
          <w:rFonts w:ascii="Arial" w:hAnsi="Arial" w:cs="Arial"/>
          <w:sz w:val="20"/>
          <w:lang w:val="en-GB"/>
        </w:rPr>
        <w:t xml:space="preserve"> </w:t>
      </w:r>
      <w:r>
        <w:rPr>
          <w:rFonts w:ascii="Arial" w:hAnsi="Arial" w:cs="Arial"/>
          <w:sz w:val="20"/>
          <w:lang w:val="en-GB"/>
        </w:rPr>
        <w:t>Contact details</w:t>
      </w:r>
      <w:r w:rsidRPr="009E294F">
        <w:rPr>
          <w:rFonts w:ascii="Arial" w:hAnsi="Arial" w:cs="Arial"/>
          <w:sz w:val="20"/>
          <w:lang w:val="en-GB"/>
        </w:rPr>
        <w:t xml:space="preserve"> of </w:t>
      </w:r>
      <w:r>
        <w:rPr>
          <w:rFonts w:ascii="Arial" w:hAnsi="Arial" w:cs="Arial"/>
          <w:sz w:val="20"/>
          <w:lang w:val="en-GB"/>
        </w:rPr>
        <w:t xml:space="preserve">the </w:t>
      </w:r>
      <w:r w:rsidRPr="009E294F">
        <w:rPr>
          <w:rFonts w:ascii="Arial" w:hAnsi="Arial" w:cs="Arial"/>
          <w:sz w:val="20"/>
          <w:lang w:val="en-GB"/>
        </w:rPr>
        <w:t xml:space="preserve">National Delegations: </w:t>
      </w:r>
      <w:hyperlink r:id="rId1" w:history="1">
        <w:r w:rsidRPr="00F973B3">
          <w:rPr>
            <w:rStyle w:val="Hyperlink"/>
            <w:rFonts w:ascii="Arial" w:hAnsi="Arial" w:cs="Arial"/>
            <w:sz w:val="20"/>
            <w:lang w:val="en-GB"/>
          </w:rPr>
          <w:t>https://business.esa.int/national-delegations</w:t>
        </w:r>
      </w:hyperlink>
      <w:r>
        <w:rPr>
          <w:rFonts w:ascii="Arial" w:hAnsi="Arial" w:cs="Arial"/>
          <w:sz w:val="20"/>
          <w:lang w:val="en-GB"/>
        </w:rPr>
        <w:t xml:space="preserve"> </w:t>
      </w:r>
    </w:p>
    <w:p w14:paraId="01C2E0AE" w14:textId="12CCAC68" w:rsidR="003E57D4" w:rsidRPr="00830B7D" w:rsidRDefault="003E57D4" w:rsidP="009E294F">
      <w:pPr>
        <w:pStyle w:val="FootnoteText"/>
        <w:rPr>
          <w:sz w:val="16"/>
          <w:szCs w:val="16"/>
          <w:lang w:val="en-GB"/>
        </w:rPr>
      </w:pPr>
      <w:r w:rsidRPr="009E294F">
        <w:rPr>
          <w:rFonts w:ascii="Arial" w:hAnsi="Arial" w:cs="Arial"/>
          <w:sz w:val="20"/>
          <w:lang w:val="en-GB"/>
        </w:rPr>
        <w:t>For Italian companies, it is NOT required to contact the National Delegation (ASI), because ESA has been delegated by ASI to interface with the Tenderer in the whole stage of the bidding process.</w:t>
      </w:r>
    </w:p>
  </w:footnote>
  <w:footnote w:id="3">
    <w:p w14:paraId="2C321980" w14:textId="77777777" w:rsidR="003E57D4" w:rsidRPr="00BB73E4" w:rsidRDefault="003E57D4" w:rsidP="00C715A1">
      <w:pPr>
        <w:pStyle w:val="FootnoteText"/>
        <w:rPr>
          <w:lang w:val="en-GB"/>
        </w:rPr>
      </w:pPr>
      <w:r>
        <w:rPr>
          <w:rStyle w:val="FootnoteReference"/>
          <w:rFonts w:eastAsiaTheme="minorHAnsi"/>
        </w:rPr>
        <w:footnoteRef/>
      </w:r>
      <w:r w:rsidRPr="00BB73E4">
        <w:rPr>
          <w:lang w:val="en-GB"/>
        </w:rPr>
        <w:t xml:space="preserve"> </w:t>
      </w:r>
      <w:r w:rsidRPr="00BB73E4">
        <w:rPr>
          <w:lang w:val="en-GB"/>
        </w:rPr>
        <w:tab/>
      </w:r>
      <w:r w:rsidRPr="00BB73E4">
        <w:rPr>
          <w:sz w:val="18"/>
          <w:lang w:val="en-GB"/>
        </w:rPr>
        <w:t>yes = The National Delegation has been contacted and is in favour of the proposed activity.</w:t>
      </w:r>
      <w:r w:rsidRPr="00BB73E4">
        <w:rPr>
          <w:sz w:val="18"/>
          <w:lang w:val="en-GB"/>
        </w:rPr>
        <w:br/>
      </w:r>
      <w:r>
        <w:rPr>
          <w:sz w:val="18"/>
          <w:lang w:val="en-GB"/>
        </w:rPr>
        <w:tab/>
      </w:r>
      <w:r w:rsidRPr="00BB73E4">
        <w:rPr>
          <w:sz w:val="18"/>
          <w:lang w:val="en-GB"/>
        </w:rPr>
        <w:t>no = The National Delegation has not yet been contacted.</w:t>
      </w:r>
      <w:r w:rsidRPr="00BB73E4">
        <w:rPr>
          <w:sz w:val="18"/>
          <w:lang w:val="en-GB"/>
        </w:rPr>
        <w:br/>
      </w:r>
      <w:r>
        <w:rPr>
          <w:sz w:val="18"/>
          <w:lang w:val="en-GB"/>
        </w:rPr>
        <w:tab/>
      </w:r>
      <w:r w:rsidRPr="00BB73E4">
        <w:rPr>
          <w:sz w:val="18"/>
          <w:lang w:val="en-GB"/>
        </w:rPr>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862B" w14:textId="77777777" w:rsidR="00BE4F9E" w:rsidRDefault="00BE4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5E0D8" w14:textId="77777777" w:rsidR="00BE4F9E" w:rsidRDefault="00BE4F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BD43" w14:textId="77777777" w:rsidR="003E57D4" w:rsidRPr="00BA7A59" w:rsidRDefault="003E57D4" w:rsidP="0043193A">
    <w:pPr>
      <w:pStyle w:val="ESA-Classification"/>
      <w:framePr w:wrap="auto" w:vAnchor="text" w:hAnchor="page" w:x="1135" w:y="184"/>
    </w:pPr>
  </w:p>
  <w:p w14:paraId="6F127067" w14:textId="77777777" w:rsidR="003E57D4" w:rsidRPr="00AF0335" w:rsidRDefault="003E57D4"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6C3C13"/>
    <w:multiLevelType w:val="multilevel"/>
    <w:tmpl w:val="6AB409AA"/>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1" w15:restartNumberingAfterBreak="0">
    <w:nsid w:val="474577E5"/>
    <w:multiLevelType w:val="hybridMultilevel"/>
    <w:tmpl w:val="D39A72D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EE5A9A"/>
    <w:multiLevelType w:val="hybridMultilevel"/>
    <w:tmpl w:val="053C458E"/>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F6CE4"/>
    <w:multiLevelType w:val="hybridMultilevel"/>
    <w:tmpl w:val="670490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F6D27CB"/>
    <w:multiLevelType w:val="hybridMultilevel"/>
    <w:tmpl w:val="EAB4BA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D834BD"/>
    <w:multiLevelType w:val="hybridMultilevel"/>
    <w:tmpl w:val="BE26634C"/>
    <w:lvl w:ilvl="0" w:tplc="C7905E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9" w15:restartNumberingAfterBreak="0">
    <w:nsid w:val="7BC51214"/>
    <w:multiLevelType w:val="hybridMultilevel"/>
    <w:tmpl w:val="7570B1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FA23FAE"/>
    <w:multiLevelType w:val="hybridMultilevel"/>
    <w:tmpl w:val="8932BC84"/>
    <w:lvl w:ilvl="0" w:tplc="DD9674AA">
      <w:start w:val="1"/>
      <w:numFmt w:val="lowerLetter"/>
      <w:lvlText w:val="%1)"/>
      <w:lvlJc w:val="left"/>
      <w:pPr>
        <w:ind w:left="4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6"/>
  </w:num>
  <w:num w:numId="15">
    <w:abstractNumId w:val="20"/>
  </w:num>
  <w:num w:numId="16">
    <w:abstractNumId w:val="17"/>
  </w:num>
  <w:num w:numId="17">
    <w:abstractNumId w:val="11"/>
  </w:num>
  <w:num w:numId="18">
    <w:abstractNumId w:val="14"/>
  </w:num>
  <w:num w:numId="19">
    <w:abstractNumId w:val="19"/>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3"/>
  </w:num>
  <w:num w:numId="2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53D8"/>
    <w:rsid w:val="00007391"/>
    <w:rsid w:val="00010883"/>
    <w:rsid w:val="00012319"/>
    <w:rsid w:val="0001238A"/>
    <w:rsid w:val="00014161"/>
    <w:rsid w:val="0001535E"/>
    <w:rsid w:val="00022F49"/>
    <w:rsid w:val="000236A1"/>
    <w:rsid w:val="000240FE"/>
    <w:rsid w:val="0002515F"/>
    <w:rsid w:val="00026149"/>
    <w:rsid w:val="00026E29"/>
    <w:rsid w:val="0002733F"/>
    <w:rsid w:val="000276F6"/>
    <w:rsid w:val="00030806"/>
    <w:rsid w:val="000308F9"/>
    <w:rsid w:val="00030BA8"/>
    <w:rsid w:val="000318A5"/>
    <w:rsid w:val="000334D3"/>
    <w:rsid w:val="00035214"/>
    <w:rsid w:val="000420AB"/>
    <w:rsid w:val="0004358A"/>
    <w:rsid w:val="00044035"/>
    <w:rsid w:val="000465A6"/>
    <w:rsid w:val="0004683F"/>
    <w:rsid w:val="000472FB"/>
    <w:rsid w:val="000503B9"/>
    <w:rsid w:val="0005365F"/>
    <w:rsid w:val="000543F4"/>
    <w:rsid w:val="00057D6C"/>
    <w:rsid w:val="00057E45"/>
    <w:rsid w:val="0006009F"/>
    <w:rsid w:val="00060DB1"/>
    <w:rsid w:val="000632D3"/>
    <w:rsid w:val="0006384B"/>
    <w:rsid w:val="00064ED7"/>
    <w:rsid w:val="00064EEE"/>
    <w:rsid w:val="0006596A"/>
    <w:rsid w:val="00066335"/>
    <w:rsid w:val="00066338"/>
    <w:rsid w:val="000665C0"/>
    <w:rsid w:val="000665EF"/>
    <w:rsid w:val="00070C9E"/>
    <w:rsid w:val="000714F9"/>
    <w:rsid w:val="0007347E"/>
    <w:rsid w:val="000744BB"/>
    <w:rsid w:val="00074F52"/>
    <w:rsid w:val="000765A3"/>
    <w:rsid w:val="00083796"/>
    <w:rsid w:val="00084A7C"/>
    <w:rsid w:val="00084DC3"/>
    <w:rsid w:val="00084DF6"/>
    <w:rsid w:val="000854A4"/>
    <w:rsid w:val="00085B27"/>
    <w:rsid w:val="00085C47"/>
    <w:rsid w:val="00090A8A"/>
    <w:rsid w:val="000957DF"/>
    <w:rsid w:val="000960DF"/>
    <w:rsid w:val="00096CB8"/>
    <w:rsid w:val="000A09CB"/>
    <w:rsid w:val="000A17AF"/>
    <w:rsid w:val="000A22B6"/>
    <w:rsid w:val="000A233B"/>
    <w:rsid w:val="000A27E9"/>
    <w:rsid w:val="000A478C"/>
    <w:rsid w:val="000A6763"/>
    <w:rsid w:val="000A680E"/>
    <w:rsid w:val="000A712B"/>
    <w:rsid w:val="000B13F6"/>
    <w:rsid w:val="000B4AD8"/>
    <w:rsid w:val="000B4F40"/>
    <w:rsid w:val="000B5B6F"/>
    <w:rsid w:val="000B5B73"/>
    <w:rsid w:val="000B6559"/>
    <w:rsid w:val="000C0895"/>
    <w:rsid w:val="000C2726"/>
    <w:rsid w:val="000C353E"/>
    <w:rsid w:val="000C3A0E"/>
    <w:rsid w:val="000C55C8"/>
    <w:rsid w:val="000C6007"/>
    <w:rsid w:val="000C6064"/>
    <w:rsid w:val="000C6447"/>
    <w:rsid w:val="000C67BF"/>
    <w:rsid w:val="000C7861"/>
    <w:rsid w:val="000C7C5F"/>
    <w:rsid w:val="000D07F5"/>
    <w:rsid w:val="000D1A1D"/>
    <w:rsid w:val="000D340C"/>
    <w:rsid w:val="000E163C"/>
    <w:rsid w:val="000E1DE9"/>
    <w:rsid w:val="000E38B0"/>
    <w:rsid w:val="000E39EB"/>
    <w:rsid w:val="000E3FAB"/>
    <w:rsid w:val="000E42C8"/>
    <w:rsid w:val="000E507C"/>
    <w:rsid w:val="000E5E68"/>
    <w:rsid w:val="000E69A1"/>
    <w:rsid w:val="000F6D78"/>
    <w:rsid w:val="000F7F16"/>
    <w:rsid w:val="000F7F5E"/>
    <w:rsid w:val="00100757"/>
    <w:rsid w:val="00100AC2"/>
    <w:rsid w:val="00103E06"/>
    <w:rsid w:val="00105E51"/>
    <w:rsid w:val="00107A75"/>
    <w:rsid w:val="00107E16"/>
    <w:rsid w:val="00112E09"/>
    <w:rsid w:val="00113563"/>
    <w:rsid w:val="001139F5"/>
    <w:rsid w:val="00113A63"/>
    <w:rsid w:val="00114210"/>
    <w:rsid w:val="00115B2C"/>
    <w:rsid w:val="00117EB4"/>
    <w:rsid w:val="0012051B"/>
    <w:rsid w:val="00120DD5"/>
    <w:rsid w:val="001211FF"/>
    <w:rsid w:val="001226DB"/>
    <w:rsid w:val="00123428"/>
    <w:rsid w:val="0012547E"/>
    <w:rsid w:val="0012682F"/>
    <w:rsid w:val="00127B0F"/>
    <w:rsid w:val="00130C89"/>
    <w:rsid w:val="00132D43"/>
    <w:rsid w:val="00135FC3"/>
    <w:rsid w:val="0013707E"/>
    <w:rsid w:val="00137638"/>
    <w:rsid w:val="00140439"/>
    <w:rsid w:val="00141215"/>
    <w:rsid w:val="00142DF8"/>
    <w:rsid w:val="00143494"/>
    <w:rsid w:val="00144011"/>
    <w:rsid w:val="00145149"/>
    <w:rsid w:val="001455AC"/>
    <w:rsid w:val="0014719F"/>
    <w:rsid w:val="00150DFC"/>
    <w:rsid w:val="00150E5C"/>
    <w:rsid w:val="00152D32"/>
    <w:rsid w:val="0015463D"/>
    <w:rsid w:val="00155817"/>
    <w:rsid w:val="0015677F"/>
    <w:rsid w:val="00157481"/>
    <w:rsid w:val="001646DA"/>
    <w:rsid w:val="00165356"/>
    <w:rsid w:val="0017006D"/>
    <w:rsid w:val="001737B9"/>
    <w:rsid w:val="001762C1"/>
    <w:rsid w:val="0018034F"/>
    <w:rsid w:val="00180C76"/>
    <w:rsid w:val="00184375"/>
    <w:rsid w:val="001843D2"/>
    <w:rsid w:val="00187DDF"/>
    <w:rsid w:val="00191159"/>
    <w:rsid w:val="0019156A"/>
    <w:rsid w:val="001923E5"/>
    <w:rsid w:val="00192572"/>
    <w:rsid w:val="00192C25"/>
    <w:rsid w:val="0019306E"/>
    <w:rsid w:val="00193EB2"/>
    <w:rsid w:val="001941F2"/>
    <w:rsid w:val="001A0D6E"/>
    <w:rsid w:val="001A2ED4"/>
    <w:rsid w:val="001A4FC5"/>
    <w:rsid w:val="001B11E2"/>
    <w:rsid w:val="001B155B"/>
    <w:rsid w:val="001B1FD2"/>
    <w:rsid w:val="001B22A7"/>
    <w:rsid w:val="001B2829"/>
    <w:rsid w:val="001B3DBB"/>
    <w:rsid w:val="001B446D"/>
    <w:rsid w:val="001B4E1E"/>
    <w:rsid w:val="001C457D"/>
    <w:rsid w:val="001C4C50"/>
    <w:rsid w:val="001C4ECB"/>
    <w:rsid w:val="001C4FEB"/>
    <w:rsid w:val="001C7B9E"/>
    <w:rsid w:val="001C7E8D"/>
    <w:rsid w:val="001D0559"/>
    <w:rsid w:val="001D0566"/>
    <w:rsid w:val="001D2325"/>
    <w:rsid w:val="001D51C1"/>
    <w:rsid w:val="001D7310"/>
    <w:rsid w:val="001E09D6"/>
    <w:rsid w:val="001E0AAD"/>
    <w:rsid w:val="001E1B29"/>
    <w:rsid w:val="001E6520"/>
    <w:rsid w:val="001E6658"/>
    <w:rsid w:val="001E6B00"/>
    <w:rsid w:val="001F27B8"/>
    <w:rsid w:val="001F2C68"/>
    <w:rsid w:val="001F430D"/>
    <w:rsid w:val="001F4C6A"/>
    <w:rsid w:val="001F7EEF"/>
    <w:rsid w:val="00200971"/>
    <w:rsid w:val="00202A49"/>
    <w:rsid w:val="00204324"/>
    <w:rsid w:val="00205CC3"/>
    <w:rsid w:val="00207298"/>
    <w:rsid w:val="00207F57"/>
    <w:rsid w:val="00211E93"/>
    <w:rsid w:val="00212CA0"/>
    <w:rsid w:val="0021411B"/>
    <w:rsid w:val="00214469"/>
    <w:rsid w:val="00214724"/>
    <w:rsid w:val="00214AB3"/>
    <w:rsid w:val="00214B9E"/>
    <w:rsid w:val="002161D2"/>
    <w:rsid w:val="0021731D"/>
    <w:rsid w:val="00217721"/>
    <w:rsid w:val="00217F75"/>
    <w:rsid w:val="00220537"/>
    <w:rsid w:val="0022068C"/>
    <w:rsid w:val="00220DAA"/>
    <w:rsid w:val="00223B7A"/>
    <w:rsid w:val="00230E83"/>
    <w:rsid w:val="00230EA2"/>
    <w:rsid w:val="0023302E"/>
    <w:rsid w:val="0023476D"/>
    <w:rsid w:val="00235D69"/>
    <w:rsid w:val="00236703"/>
    <w:rsid w:val="00236713"/>
    <w:rsid w:val="00236CC1"/>
    <w:rsid w:val="00237045"/>
    <w:rsid w:val="0023720B"/>
    <w:rsid w:val="00237217"/>
    <w:rsid w:val="002373EF"/>
    <w:rsid w:val="002376A1"/>
    <w:rsid w:val="002407C9"/>
    <w:rsid w:val="0024188A"/>
    <w:rsid w:val="0024198F"/>
    <w:rsid w:val="002419EC"/>
    <w:rsid w:val="00243B54"/>
    <w:rsid w:val="00243BC6"/>
    <w:rsid w:val="00244057"/>
    <w:rsid w:val="002452D2"/>
    <w:rsid w:val="002468CE"/>
    <w:rsid w:val="00252F6C"/>
    <w:rsid w:val="00254C32"/>
    <w:rsid w:val="0025506B"/>
    <w:rsid w:val="0025623B"/>
    <w:rsid w:val="00256993"/>
    <w:rsid w:val="002577DC"/>
    <w:rsid w:val="00260B9F"/>
    <w:rsid w:val="00260FE1"/>
    <w:rsid w:val="00261089"/>
    <w:rsid w:val="00261236"/>
    <w:rsid w:val="00263A22"/>
    <w:rsid w:val="00263EAC"/>
    <w:rsid w:val="00265310"/>
    <w:rsid w:val="002662F9"/>
    <w:rsid w:val="002705DD"/>
    <w:rsid w:val="00271535"/>
    <w:rsid w:val="00274351"/>
    <w:rsid w:val="002744A3"/>
    <w:rsid w:val="002750BC"/>
    <w:rsid w:val="00276F00"/>
    <w:rsid w:val="002773ED"/>
    <w:rsid w:val="00281E1C"/>
    <w:rsid w:val="0028300D"/>
    <w:rsid w:val="0028456C"/>
    <w:rsid w:val="00284E77"/>
    <w:rsid w:val="00285BC9"/>
    <w:rsid w:val="0028613E"/>
    <w:rsid w:val="002865E9"/>
    <w:rsid w:val="0029092E"/>
    <w:rsid w:val="00290FC5"/>
    <w:rsid w:val="00291881"/>
    <w:rsid w:val="0029695A"/>
    <w:rsid w:val="00297523"/>
    <w:rsid w:val="002A315A"/>
    <w:rsid w:val="002A3B49"/>
    <w:rsid w:val="002A4AE3"/>
    <w:rsid w:val="002A70F8"/>
    <w:rsid w:val="002B065D"/>
    <w:rsid w:val="002B166A"/>
    <w:rsid w:val="002B1B4D"/>
    <w:rsid w:val="002B2817"/>
    <w:rsid w:val="002B2DE5"/>
    <w:rsid w:val="002B36E7"/>
    <w:rsid w:val="002B39BB"/>
    <w:rsid w:val="002B59E5"/>
    <w:rsid w:val="002B6F44"/>
    <w:rsid w:val="002B6F4B"/>
    <w:rsid w:val="002C4421"/>
    <w:rsid w:val="002D0F02"/>
    <w:rsid w:val="002D4255"/>
    <w:rsid w:val="002D4487"/>
    <w:rsid w:val="002D44CE"/>
    <w:rsid w:val="002D5F71"/>
    <w:rsid w:val="002D6125"/>
    <w:rsid w:val="002E217A"/>
    <w:rsid w:val="002E3666"/>
    <w:rsid w:val="002E4872"/>
    <w:rsid w:val="002E4FBB"/>
    <w:rsid w:val="002E538D"/>
    <w:rsid w:val="002E6B0F"/>
    <w:rsid w:val="002E777B"/>
    <w:rsid w:val="002F427C"/>
    <w:rsid w:val="002F51CC"/>
    <w:rsid w:val="00303351"/>
    <w:rsid w:val="00305125"/>
    <w:rsid w:val="00305431"/>
    <w:rsid w:val="00306BBE"/>
    <w:rsid w:val="003124E1"/>
    <w:rsid w:val="00312E1F"/>
    <w:rsid w:val="0031407D"/>
    <w:rsid w:val="00314D90"/>
    <w:rsid w:val="00317CCC"/>
    <w:rsid w:val="00320F4B"/>
    <w:rsid w:val="00324D8F"/>
    <w:rsid w:val="00326037"/>
    <w:rsid w:val="00326F28"/>
    <w:rsid w:val="0033069E"/>
    <w:rsid w:val="003344E2"/>
    <w:rsid w:val="00335E7E"/>
    <w:rsid w:val="00335F41"/>
    <w:rsid w:val="00336594"/>
    <w:rsid w:val="00336D67"/>
    <w:rsid w:val="00340D15"/>
    <w:rsid w:val="00340DAE"/>
    <w:rsid w:val="00342908"/>
    <w:rsid w:val="0034310A"/>
    <w:rsid w:val="00343A6E"/>
    <w:rsid w:val="003444B7"/>
    <w:rsid w:val="003453EA"/>
    <w:rsid w:val="00347807"/>
    <w:rsid w:val="003517A7"/>
    <w:rsid w:val="00352AAB"/>
    <w:rsid w:val="00355702"/>
    <w:rsid w:val="00356109"/>
    <w:rsid w:val="00356119"/>
    <w:rsid w:val="00360395"/>
    <w:rsid w:val="00362BB4"/>
    <w:rsid w:val="003631B4"/>
    <w:rsid w:val="0036345A"/>
    <w:rsid w:val="003652B7"/>
    <w:rsid w:val="00366471"/>
    <w:rsid w:val="003667D9"/>
    <w:rsid w:val="0036775D"/>
    <w:rsid w:val="00367B4C"/>
    <w:rsid w:val="00367B96"/>
    <w:rsid w:val="00370BE3"/>
    <w:rsid w:val="003718EC"/>
    <w:rsid w:val="00372F5F"/>
    <w:rsid w:val="00373FB3"/>
    <w:rsid w:val="00376ABC"/>
    <w:rsid w:val="00377672"/>
    <w:rsid w:val="003823F9"/>
    <w:rsid w:val="00382B22"/>
    <w:rsid w:val="00382CCC"/>
    <w:rsid w:val="00382D20"/>
    <w:rsid w:val="00383F40"/>
    <w:rsid w:val="00384DB0"/>
    <w:rsid w:val="00384F26"/>
    <w:rsid w:val="00385972"/>
    <w:rsid w:val="003874BE"/>
    <w:rsid w:val="003900CD"/>
    <w:rsid w:val="00390A34"/>
    <w:rsid w:val="00390FBD"/>
    <w:rsid w:val="00393597"/>
    <w:rsid w:val="003965EE"/>
    <w:rsid w:val="003A29DA"/>
    <w:rsid w:val="003A4635"/>
    <w:rsid w:val="003A5137"/>
    <w:rsid w:val="003B048B"/>
    <w:rsid w:val="003B0DAD"/>
    <w:rsid w:val="003B14E1"/>
    <w:rsid w:val="003B27E2"/>
    <w:rsid w:val="003B3572"/>
    <w:rsid w:val="003B59B4"/>
    <w:rsid w:val="003B672E"/>
    <w:rsid w:val="003B7075"/>
    <w:rsid w:val="003B7D04"/>
    <w:rsid w:val="003C00D9"/>
    <w:rsid w:val="003C4944"/>
    <w:rsid w:val="003C5F38"/>
    <w:rsid w:val="003C6C6E"/>
    <w:rsid w:val="003D05D0"/>
    <w:rsid w:val="003D068A"/>
    <w:rsid w:val="003D2356"/>
    <w:rsid w:val="003D2773"/>
    <w:rsid w:val="003D29EE"/>
    <w:rsid w:val="003D3C56"/>
    <w:rsid w:val="003E145D"/>
    <w:rsid w:val="003E3102"/>
    <w:rsid w:val="003E528A"/>
    <w:rsid w:val="003E57D4"/>
    <w:rsid w:val="003F4615"/>
    <w:rsid w:val="003F6831"/>
    <w:rsid w:val="003F790D"/>
    <w:rsid w:val="00400078"/>
    <w:rsid w:val="0040077E"/>
    <w:rsid w:val="004037EA"/>
    <w:rsid w:val="00404507"/>
    <w:rsid w:val="00405466"/>
    <w:rsid w:val="004060E1"/>
    <w:rsid w:val="0040722E"/>
    <w:rsid w:val="0040754F"/>
    <w:rsid w:val="00410D83"/>
    <w:rsid w:val="00412BD5"/>
    <w:rsid w:val="00414A05"/>
    <w:rsid w:val="00416828"/>
    <w:rsid w:val="004173DE"/>
    <w:rsid w:val="004210CF"/>
    <w:rsid w:val="004210EB"/>
    <w:rsid w:val="00421C05"/>
    <w:rsid w:val="00422465"/>
    <w:rsid w:val="004233A3"/>
    <w:rsid w:val="00423499"/>
    <w:rsid w:val="00423660"/>
    <w:rsid w:val="00423865"/>
    <w:rsid w:val="00423A85"/>
    <w:rsid w:val="00424D79"/>
    <w:rsid w:val="004276AD"/>
    <w:rsid w:val="0043193A"/>
    <w:rsid w:val="00431BB2"/>
    <w:rsid w:val="00432EBD"/>
    <w:rsid w:val="00433008"/>
    <w:rsid w:val="00434583"/>
    <w:rsid w:val="00436F05"/>
    <w:rsid w:val="004419E6"/>
    <w:rsid w:val="004475B8"/>
    <w:rsid w:val="00450A69"/>
    <w:rsid w:val="00451BC5"/>
    <w:rsid w:val="00451CA1"/>
    <w:rsid w:val="004523B0"/>
    <w:rsid w:val="00457C17"/>
    <w:rsid w:val="004600C1"/>
    <w:rsid w:val="00460577"/>
    <w:rsid w:val="00464115"/>
    <w:rsid w:val="00464F4F"/>
    <w:rsid w:val="004652C9"/>
    <w:rsid w:val="00465363"/>
    <w:rsid w:val="004716A5"/>
    <w:rsid w:val="00472915"/>
    <w:rsid w:val="00473028"/>
    <w:rsid w:val="00482BEA"/>
    <w:rsid w:val="00484651"/>
    <w:rsid w:val="00487E14"/>
    <w:rsid w:val="00490321"/>
    <w:rsid w:val="00490CD9"/>
    <w:rsid w:val="004918C6"/>
    <w:rsid w:val="00492263"/>
    <w:rsid w:val="00494B8B"/>
    <w:rsid w:val="0049666C"/>
    <w:rsid w:val="004968D5"/>
    <w:rsid w:val="004A28BD"/>
    <w:rsid w:val="004A3E07"/>
    <w:rsid w:val="004A5916"/>
    <w:rsid w:val="004A6101"/>
    <w:rsid w:val="004A69F4"/>
    <w:rsid w:val="004A6CDF"/>
    <w:rsid w:val="004B0A32"/>
    <w:rsid w:val="004B2924"/>
    <w:rsid w:val="004B30E8"/>
    <w:rsid w:val="004B328E"/>
    <w:rsid w:val="004B3863"/>
    <w:rsid w:val="004C1006"/>
    <w:rsid w:val="004C29B1"/>
    <w:rsid w:val="004C2CF1"/>
    <w:rsid w:val="004C32B5"/>
    <w:rsid w:val="004C3E4B"/>
    <w:rsid w:val="004C4E7F"/>
    <w:rsid w:val="004D1244"/>
    <w:rsid w:val="004D148F"/>
    <w:rsid w:val="004D1E1C"/>
    <w:rsid w:val="004D2467"/>
    <w:rsid w:val="004D42C8"/>
    <w:rsid w:val="004D46DE"/>
    <w:rsid w:val="004E0B8B"/>
    <w:rsid w:val="004E3B66"/>
    <w:rsid w:val="004E554E"/>
    <w:rsid w:val="004E57D0"/>
    <w:rsid w:val="004E59F3"/>
    <w:rsid w:val="004E5D06"/>
    <w:rsid w:val="004E62F0"/>
    <w:rsid w:val="004F24FC"/>
    <w:rsid w:val="004F5622"/>
    <w:rsid w:val="004F5DE8"/>
    <w:rsid w:val="004F60E7"/>
    <w:rsid w:val="004F638F"/>
    <w:rsid w:val="004F70AC"/>
    <w:rsid w:val="004F72DB"/>
    <w:rsid w:val="004F7BC4"/>
    <w:rsid w:val="0050068B"/>
    <w:rsid w:val="0050083A"/>
    <w:rsid w:val="00500BC2"/>
    <w:rsid w:val="005036EB"/>
    <w:rsid w:val="00506070"/>
    <w:rsid w:val="00506B1F"/>
    <w:rsid w:val="00506D79"/>
    <w:rsid w:val="00510186"/>
    <w:rsid w:val="00512E2D"/>
    <w:rsid w:val="005145A6"/>
    <w:rsid w:val="005156E7"/>
    <w:rsid w:val="0051704F"/>
    <w:rsid w:val="005178C5"/>
    <w:rsid w:val="00517901"/>
    <w:rsid w:val="005203DC"/>
    <w:rsid w:val="00524691"/>
    <w:rsid w:val="00524C18"/>
    <w:rsid w:val="00524E22"/>
    <w:rsid w:val="00527F79"/>
    <w:rsid w:val="00530609"/>
    <w:rsid w:val="00530F2A"/>
    <w:rsid w:val="0053551A"/>
    <w:rsid w:val="00536041"/>
    <w:rsid w:val="00540809"/>
    <w:rsid w:val="005408AC"/>
    <w:rsid w:val="00540947"/>
    <w:rsid w:val="00542842"/>
    <w:rsid w:val="00542900"/>
    <w:rsid w:val="00542C2C"/>
    <w:rsid w:val="0054387C"/>
    <w:rsid w:val="005439A3"/>
    <w:rsid w:val="005439F2"/>
    <w:rsid w:val="00543B61"/>
    <w:rsid w:val="00545776"/>
    <w:rsid w:val="00545C98"/>
    <w:rsid w:val="00545EBC"/>
    <w:rsid w:val="00546E5C"/>
    <w:rsid w:val="005474BC"/>
    <w:rsid w:val="0054770B"/>
    <w:rsid w:val="00547C14"/>
    <w:rsid w:val="005517B5"/>
    <w:rsid w:val="00552539"/>
    <w:rsid w:val="00552C20"/>
    <w:rsid w:val="005537F2"/>
    <w:rsid w:val="00555689"/>
    <w:rsid w:val="005566C9"/>
    <w:rsid w:val="0056370E"/>
    <w:rsid w:val="0056371A"/>
    <w:rsid w:val="00564367"/>
    <w:rsid w:val="005677A0"/>
    <w:rsid w:val="00567ABA"/>
    <w:rsid w:val="0057171D"/>
    <w:rsid w:val="00572411"/>
    <w:rsid w:val="00573188"/>
    <w:rsid w:val="00573BA1"/>
    <w:rsid w:val="00573D8E"/>
    <w:rsid w:val="005753B7"/>
    <w:rsid w:val="00575C0A"/>
    <w:rsid w:val="00580878"/>
    <w:rsid w:val="00580B39"/>
    <w:rsid w:val="005817D7"/>
    <w:rsid w:val="0058189E"/>
    <w:rsid w:val="005823EB"/>
    <w:rsid w:val="00582627"/>
    <w:rsid w:val="00582887"/>
    <w:rsid w:val="005901CF"/>
    <w:rsid w:val="005905F0"/>
    <w:rsid w:val="0059095E"/>
    <w:rsid w:val="00590F50"/>
    <w:rsid w:val="005945E0"/>
    <w:rsid w:val="00595A23"/>
    <w:rsid w:val="00595B71"/>
    <w:rsid w:val="005968C2"/>
    <w:rsid w:val="005A019C"/>
    <w:rsid w:val="005A0BED"/>
    <w:rsid w:val="005A1A74"/>
    <w:rsid w:val="005A2B6A"/>
    <w:rsid w:val="005A2C3A"/>
    <w:rsid w:val="005A5764"/>
    <w:rsid w:val="005A7503"/>
    <w:rsid w:val="005B0089"/>
    <w:rsid w:val="005B027E"/>
    <w:rsid w:val="005B3F1F"/>
    <w:rsid w:val="005B5ECB"/>
    <w:rsid w:val="005B6BFD"/>
    <w:rsid w:val="005B7A9C"/>
    <w:rsid w:val="005C10D6"/>
    <w:rsid w:val="005C18EF"/>
    <w:rsid w:val="005C25D8"/>
    <w:rsid w:val="005C6B6E"/>
    <w:rsid w:val="005C7CA0"/>
    <w:rsid w:val="005D0C74"/>
    <w:rsid w:val="005D527C"/>
    <w:rsid w:val="005D5286"/>
    <w:rsid w:val="005D6EF2"/>
    <w:rsid w:val="005D77D3"/>
    <w:rsid w:val="005E12E9"/>
    <w:rsid w:val="005E3D6F"/>
    <w:rsid w:val="005E4B03"/>
    <w:rsid w:val="005F2C1E"/>
    <w:rsid w:val="005F40ED"/>
    <w:rsid w:val="005F67A8"/>
    <w:rsid w:val="005F6882"/>
    <w:rsid w:val="005F707A"/>
    <w:rsid w:val="00600CD8"/>
    <w:rsid w:val="00602BE4"/>
    <w:rsid w:val="006051C5"/>
    <w:rsid w:val="00606C47"/>
    <w:rsid w:val="00606E45"/>
    <w:rsid w:val="00610366"/>
    <w:rsid w:val="00610842"/>
    <w:rsid w:val="00610D73"/>
    <w:rsid w:val="00613984"/>
    <w:rsid w:val="006145BA"/>
    <w:rsid w:val="00615221"/>
    <w:rsid w:val="006168EC"/>
    <w:rsid w:val="00616C8B"/>
    <w:rsid w:val="00616F4D"/>
    <w:rsid w:val="0062063E"/>
    <w:rsid w:val="0062262E"/>
    <w:rsid w:val="00624D83"/>
    <w:rsid w:val="00627011"/>
    <w:rsid w:val="00627516"/>
    <w:rsid w:val="006339C1"/>
    <w:rsid w:val="00636519"/>
    <w:rsid w:val="00640952"/>
    <w:rsid w:val="00641BA4"/>
    <w:rsid w:val="00642571"/>
    <w:rsid w:val="00642D47"/>
    <w:rsid w:val="006432BD"/>
    <w:rsid w:val="006440BE"/>
    <w:rsid w:val="006458CE"/>
    <w:rsid w:val="0065076F"/>
    <w:rsid w:val="00651F3F"/>
    <w:rsid w:val="00654A72"/>
    <w:rsid w:val="00655679"/>
    <w:rsid w:val="00656E45"/>
    <w:rsid w:val="006604BD"/>
    <w:rsid w:val="00663032"/>
    <w:rsid w:val="0066459A"/>
    <w:rsid w:val="0066504B"/>
    <w:rsid w:val="00667B24"/>
    <w:rsid w:val="00667FED"/>
    <w:rsid w:val="006733D8"/>
    <w:rsid w:val="00674113"/>
    <w:rsid w:val="006741D7"/>
    <w:rsid w:val="00675E49"/>
    <w:rsid w:val="0068038A"/>
    <w:rsid w:val="0068048C"/>
    <w:rsid w:val="006825A9"/>
    <w:rsid w:val="006838A6"/>
    <w:rsid w:val="00684692"/>
    <w:rsid w:val="00685436"/>
    <w:rsid w:val="00685FED"/>
    <w:rsid w:val="00693BB5"/>
    <w:rsid w:val="00694075"/>
    <w:rsid w:val="00694E04"/>
    <w:rsid w:val="00694F95"/>
    <w:rsid w:val="006968A3"/>
    <w:rsid w:val="00696D49"/>
    <w:rsid w:val="006972F7"/>
    <w:rsid w:val="006973A0"/>
    <w:rsid w:val="006A0F71"/>
    <w:rsid w:val="006A5B43"/>
    <w:rsid w:val="006A6DE5"/>
    <w:rsid w:val="006B0CF2"/>
    <w:rsid w:val="006B1654"/>
    <w:rsid w:val="006B17E4"/>
    <w:rsid w:val="006B19D7"/>
    <w:rsid w:val="006B3C9E"/>
    <w:rsid w:val="006B4082"/>
    <w:rsid w:val="006B40C5"/>
    <w:rsid w:val="006B5742"/>
    <w:rsid w:val="006B5990"/>
    <w:rsid w:val="006B7D40"/>
    <w:rsid w:val="006C1BE8"/>
    <w:rsid w:val="006C307E"/>
    <w:rsid w:val="006C31C1"/>
    <w:rsid w:val="006C7A1D"/>
    <w:rsid w:val="006C7CC2"/>
    <w:rsid w:val="006D08F0"/>
    <w:rsid w:val="006D20B1"/>
    <w:rsid w:val="006D28CF"/>
    <w:rsid w:val="006D4F73"/>
    <w:rsid w:val="006D6497"/>
    <w:rsid w:val="006D700F"/>
    <w:rsid w:val="006E0F3A"/>
    <w:rsid w:val="006E0FD8"/>
    <w:rsid w:val="006E16BD"/>
    <w:rsid w:val="006E32CF"/>
    <w:rsid w:val="006E52C0"/>
    <w:rsid w:val="006E7405"/>
    <w:rsid w:val="006F0C63"/>
    <w:rsid w:val="006F14B4"/>
    <w:rsid w:val="006F181E"/>
    <w:rsid w:val="006F28ED"/>
    <w:rsid w:val="006F2973"/>
    <w:rsid w:val="006F335C"/>
    <w:rsid w:val="006F37D1"/>
    <w:rsid w:val="006F5B38"/>
    <w:rsid w:val="006F6059"/>
    <w:rsid w:val="006F7BAA"/>
    <w:rsid w:val="00700A4E"/>
    <w:rsid w:val="0071100B"/>
    <w:rsid w:val="00711EB8"/>
    <w:rsid w:val="00711FFE"/>
    <w:rsid w:val="007153D8"/>
    <w:rsid w:val="007168C2"/>
    <w:rsid w:val="00716E10"/>
    <w:rsid w:val="00721B9B"/>
    <w:rsid w:val="00723838"/>
    <w:rsid w:val="007239FA"/>
    <w:rsid w:val="007248C5"/>
    <w:rsid w:val="00725373"/>
    <w:rsid w:val="00726D45"/>
    <w:rsid w:val="007305DC"/>
    <w:rsid w:val="00730E61"/>
    <w:rsid w:val="00731BD9"/>
    <w:rsid w:val="00736D6C"/>
    <w:rsid w:val="00737366"/>
    <w:rsid w:val="00737462"/>
    <w:rsid w:val="007379E3"/>
    <w:rsid w:val="00740FBC"/>
    <w:rsid w:val="0074267A"/>
    <w:rsid w:val="00743A80"/>
    <w:rsid w:val="00744A0B"/>
    <w:rsid w:val="00747C58"/>
    <w:rsid w:val="007508E0"/>
    <w:rsid w:val="00750E83"/>
    <w:rsid w:val="00751D59"/>
    <w:rsid w:val="0075223A"/>
    <w:rsid w:val="0075579D"/>
    <w:rsid w:val="007559D8"/>
    <w:rsid w:val="007559FF"/>
    <w:rsid w:val="00756E4C"/>
    <w:rsid w:val="007642D9"/>
    <w:rsid w:val="00764F09"/>
    <w:rsid w:val="007725A8"/>
    <w:rsid w:val="007728FE"/>
    <w:rsid w:val="007742FC"/>
    <w:rsid w:val="007754D1"/>
    <w:rsid w:val="007765D6"/>
    <w:rsid w:val="00777D0F"/>
    <w:rsid w:val="00784C1C"/>
    <w:rsid w:val="007870FC"/>
    <w:rsid w:val="00787EBB"/>
    <w:rsid w:val="00790E21"/>
    <w:rsid w:val="00793F6C"/>
    <w:rsid w:val="00794AB3"/>
    <w:rsid w:val="00796839"/>
    <w:rsid w:val="007969BB"/>
    <w:rsid w:val="00796B37"/>
    <w:rsid w:val="00797020"/>
    <w:rsid w:val="007A01D2"/>
    <w:rsid w:val="007A0963"/>
    <w:rsid w:val="007A0E0E"/>
    <w:rsid w:val="007A1081"/>
    <w:rsid w:val="007A1999"/>
    <w:rsid w:val="007A34F0"/>
    <w:rsid w:val="007A47B8"/>
    <w:rsid w:val="007A4C40"/>
    <w:rsid w:val="007A57D1"/>
    <w:rsid w:val="007A60A7"/>
    <w:rsid w:val="007A645F"/>
    <w:rsid w:val="007A73CB"/>
    <w:rsid w:val="007A7484"/>
    <w:rsid w:val="007B01A1"/>
    <w:rsid w:val="007B0922"/>
    <w:rsid w:val="007B1262"/>
    <w:rsid w:val="007B4B00"/>
    <w:rsid w:val="007C147F"/>
    <w:rsid w:val="007C418D"/>
    <w:rsid w:val="007D09FD"/>
    <w:rsid w:val="007D0CB3"/>
    <w:rsid w:val="007D1A70"/>
    <w:rsid w:val="007D36D7"/>
    <w:rsid w:val="007D3AB2"/>
    <w:rsid w:val="007E1F5E"/>
    <w:rsid w:val="007E40B0"/>
    <w:rsid w:val="007E46B0"/>
    <w:rsid w:val="007E4BC9"/>
    <w:rsid w:val="007E5536"/>
    <w:rsid w:val="007E7F7D"/>
    <w:rsid w:val="007F08DE"/>
    <w:rsid w:val="007F0A0B"/>
    <w:rsid w:val="007F11A1"/>
    <w:rsid w:val="007F23B8"/>
    <w:rsid w:val="007F6B34"/>
    <w:rsid w:val="008042E2"/>
    <w:rsid w:val="008043E8"/>
    <w:rsid w:val="00805608"/>
    <w:rsid w:val="00807402"/>
    <w:rsid w:val="00807AEE"/>
    <w:rsid w:val="0081193B"/>
    <w:rsid w:val="008126C5"/>
    <w:rsid w:val="0081482D"/>
    <w:rsid w:val="00815528"/>
    <w:rsid w:val="0081680E"/>
    <w:rsid w:val="00816953"/>
    <w:rsid w:val="008214E3"/>
    <w:rsid w:val="00821B98"/>
    <w:rsid w:val="00821F34"/>
    <w:rsid w:val="00822146"/>
    <w:rsid w:val="00824903"/>
    <w:rsid w:val="00824DF6"/>
    <w:rsid w:val="00824F25"/>
    <w:rsid w:val="00825BA3"/>
    <w:rsid w:val="00830A24"/>
    <w:rsid w:val="00830B7D"/>
    <w:rsid w:val="00832EEF"/>
    <w:rsid w:val="00835174"/>
    <w:rsid w:val="008378BB"/>
    <w:rsid w:val="00837A65"/>
    <w:rsid w:val="00845229"/>
    <w:rsid w:val="00847F42"/>
    <w:rsid w:val="0085009C"/>
    <w:rsid w:val="00854CB7"/>
    <w:rsid w:val="0085641C"/>
    <w:rsid w:val="00856F4E"/>
    <w:rsid w:val="00857211"/>
    <w:rsid w:val="00857E17"/>
    <w:rsid w:val="00860B64"/>
    <w:rsid w:val="0086232C"/>
    <w:rsid w:val="008626E4"/>
    <w:rsid w:val="00863139"/>
    <w:rsid w:val="00870479"/>
    <w:rsid w:val="00873EAA"/>
    <w:rsid w:val="008744AC"/>
    <w:rsid w:val="00875339"/>
    <w:rsid w:val="0087714E"/>
    <w:rsid w:val="00880EF7"/>
    <w:rsid w:val="00881606"/>
    <w:rsid w:val="00883557"/>
    <w:rsid w:val="0088541F"/>
    <w:rsid w:val="00887B36"/>
    <w:rsid w:val="008914DB"/>
    <w:rsid w:val="008A2F82"/>
    <w:rsid w:val="008A2FAF"/>
    <w:rsid w:val="008A3C87"/>
    <w:rsid w:val="008B368F"/>
    <w:rsid w:val="008B41D9"/>
    <w:rsid w:val="008B4A8A"/>
    <w:rsid w:val="008B58D0"/>
    <w:rsid w:val="008B6440"/>
    <w:rsid w:val="008B66D2"/>
    <w:rsid w:val="008C01A4"/>
    <w:rsid w:val="008C037B"/>
    <w:rsid w:val="008C508D"/>
    <w:rsid w:val="008C540F"/>
    <w:rsid w:val="008C6B33"/>
    <w:rsid w:val="008D02E1"/>
    <w:rsid w:val="008D492F"/>
    <w:rsid w:val="008D5A01"/>
    <w:rsid w:val="008D695D"/>
    <w:rsid w:val="008E15AB"/>
    <w:rsid w:val="008E224A"/>
    <w:rsid w:val="008E3668"/>
    <w:rsid w:val="008E7F2B"/>
    <w:rsid w:val="008F188C"/>
    <w:rsid w:val="008F1FBB"/>
    <w:rsid w:val="008F3EC3"/>
    <w:rsid w:val="008F633D"/>
    <w:rsid w:val="00900669"/>
    <w:rsid w:val="00900DA7"/>
    <w:rsid w:val="009010CE"/>
    <w:rsid w:val="00901232"/>
    <w:rsid w:val="00907355"/>
    <w:rsid w:val="009101D0"/>
    <w:rsid w:val="0091047A"/>
    <w:rsid w:val="00911168"/>
    <w:rsid w:val="00911511"/>
    <w:rsid w:val="00911872"/>
    <w:rsid w:val="009121AC"/>
    <w:rsid w:val="009127F0"/>
    <w:rsid w:val="00912D1D"/>
    <w:rsid w:val="00913FE2"/>
    <w:rsid w:val="00920FC8"/>
    <w:rsid w:val="0092154D"/>
    <w:rsid w:val="00921C3D"/>
    <w:rsid w:val="0092428A"/>
    <w:rsid w:val="00931C1C"/>
    <w:rsid w:val="0093223A"/>
    <w:rsid w:val="00932740"/>
    <w:rsid w:val="0093316D"/>
    <w:rsid w:val="0093431F"/>
    <w:rsid w:val="00935307"/>
    <w:rsid w:val="009372C6"/>
    <w:rsid w:val="00937F19"/>
    <w:rsid w:val="0094206D"/>
    <w:rsid w:val="0094527F"/>
    <w:rsid w:val="00947EFC"/>
    <w:rsid w:val="0095061D"/>
    <w:rsid w:val="009509D4"/>
    <w:rsid w:val="00951088"/>
    <w:rsid w:val="0095144B"/>
    <w:rsid w:val="00954AB9"/>
    <w:rsid w:val="009557BE"/>
    <w:rsid w:val="0095647A"/>
    <w:rsid w:val="009570E4"/>
    <w:rsid w:val="0095746A"/>
    <w:rsid w:val="00957626"/>
    <w:rsid w:val="009630BA"/>
    <w:rsid w:val="00965A8E"/>
    <w:rsid w:val="00965E79"/>
    <w:rsid w:val="00966A59"/>
    <w:rsid w:val="00966C92"/>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97F9D"/>
    <w:rsid w:val="009A1027"/>
    <w:rsid w:val="009A1605"/>
    <w:rsid w:val="009A1DCF"/>
    <w:rsid w:val="009A2180"/>
    <w:rsid w:val="009A34AC"/>
    <w:rsid w:val="009A5180"/>
    <w:rsid w:val="009A5649"/>
    <w:rsid w:val="009A5D8B"/>
    <w:rsid w:val="009B1179"/>
    <w:rsid w:val="009B2DA1"/>
    <w:rsid w:val="009B7826"/>
    <w:rsid w:val="009C083B"/>
    <w:rsid w:val="009C0EC7"/>
    <w:rsid w:val="009C10D8"/>
    <w:rsid w:val="009C142B"/>
    <w:rsid w:val="009C1C22"/>
    <w:rsid w:val="009C6A8F"/>
    <w:rsid w:val="009C7878"/>
    <w:rsid w:val="009D051E"/>
    <w:rsid w:val="009D0759"/>
    <w:rsid w:val="009D1F4A"/>
    <w:rsid w:val="009D29D1"/>
    <w:rsid w:val="009D3B5B"/>
    <w:rsid w:val="009D3DE3"/>
    <w:rsid w:val="009D4EE9"/>
    <w:rsid w:val="009D57E2"/>
    <w:rsid w:val="009D71F2"/>
    <w:rsid w:val="009E05A2"/>
    <w:rsid w:val="009E1951"/>
    <w:rsid w:val="009E20B5"/>
    <w:rsid w:val="009E294F"/>
    <w:rsid w:val="009E6570"/>
    <w:rsid w:val="009E75F1"/>
    <w:rsid w:val="009E7FA5"/>
    <w:rsid w:val="009F32FC"/>
    <w:rsid w:val="009F3523"/>
    <w:rsid w:val="009F4DD6"/>
    <w:rsid w:val="009F7222"/>
    <w:rsid w:val="009F744F"/>
    <w:rsid w:val="00A000AB"/>
    <w:rsid w:val="00A00C88"/>
    <w:rsid w:val="00A00F98"/>
    <w:rsid w:val="00A01789"/>
    <w:rsid w:val="00A03173"/>
    <w:rsid w:val="00A03C2B"/>
    <w:rsid w:val="00A0482F"/>
    <w:rsid w:val="00A05BB4"/>
    <w:rsid w:val="00A06777"/>
    <w:rsid w:val="00A078F4"/>
    <w:rsid w:val="00A11321"/>
    <w:rsid w:val="00A11781"/>
    <w:rsid w:val="00A127E5"/>
    <w:rsid w:val="00A135B2"/>
    <w:rsid w:val="00A161A5"/>
    <w:rsid w:val="00A17BEC"/>
    <w:rsid w:val="00A23BDC"/>
    <w:rsid w:val="00A24AF6"/>
    <w:rsid w:val="00A254E2"/>
    <w:rsid w:val="00A26720"/>
    <w:rsid w:val="00A3087F"/>
    <w:rsid w:val="00A31066"/>
    <w:rsid w:val="00A31C78"/>
    <w:rsid w:val="00A330CA"/>
    <w:rsid w:val="00A338CF"/>
    <w:rsid w:val="00A359BB"/>
    <w:rsid w:val="00A35A31"/>
    <w:rsid w:val="00A367CC"/>
    <w:rsid w:val="00A36C61"/>
    <w:rsid w:val="00A373DD"/>
    <w:rsid w:val="00A41B2E"/>
    <w:rsid w:val="00A42EBB"/>
    <w:rsid w:val="00A43C97"/>
    <w:rsid w:val="00A44482"/>
    <w:rsid w:val="00A44539"/>
    <w:rsid w:val="00A46243"/>
    <w:rsid w:val="00A4640A"/>
    <w:rsid w:val="00A47602"/>
    <w:rsid w:val="00A527A8"/>
    <w:rsid w:val="00A5544F"/>
    <w:rsid w:val="00A5735A"/>
    <w:rsid w:val="00A610A1"/>
    <w:rsid w:val="00A6455E"/>
    <w:rsid w:val="00A64866"/>
    <w:rsid w:val="00A6566E"/>
    <w:rsid w:val="00A65A01"/>
    <w:rsid w:val="00A65DA9"/>
    <w:rsid w:val="00A729C6"/>
    <w:rsid w:val="00A72CAD"/>
    <w:rsid w:val="00A76068"/>
    <w:rsid w:val="00A843CB"/>
    <w:rsid w:val="00A852AA"/>
    <w:rsid w:val="00A86486"/>
    <w:rsid w:val="00A8771A"/>
    <w:rsid w:val="00A93675"/>
    <w:rsid w:val="00A957BC"/>
    <w:rsid w:val="00A971A8"/>
    <w:rsid w:val="00A97E28"/>
    <w:rsid w:val="00AA0A67"/>
    <w:rsid w:val="00AA1C1A"/>
    <w:rsid w:val="00AA38AF"/>
    <w:rsid w:val="00AA4466"/>
    <w:rsid w:val="00AA5FCB"/>
    <w:rsid w:val="00AA7389"/>
    <w:rsid w:val="00AA75D2"/>
    <w:rsid w:val="00AB0ED9"/>
    <w:rsid w:val="00AB1AA7"/>
    <w:rsid w:val="00AB5F83"/>
    <w:rsid w:val="00AB732C"/>
    <w:rsid w:val="00AB76CD"/>
    <w:rsid w:val="00AC29F8"/>
    <w:rsid w:val="00AC3448"/>
    <w:rsid w:val="00AC373C"/>
    <w:rsid w:val="00AC540F"/>
    <w:rsid w:val="00AC67DD"/>
    <w:rsid w:val="00AC7AAC"/>
    <w:rsid w:val="00AD2543"/>
    <w:rsid w:val="00AD2B9B"/>
    <w:rsid w:val="00AD467F"/>
    <w:rsid w:val="00AD514C"/>
    <w:rsid w:val="00AD5610"/>
    <w:rsid w:val="00AE0108"/>
    <w:rsid w:val="00AE0558"/>
    <w:rsid w:val="00AE05B6"/>
    <w:rsid w:val="00AE48D3"/>
    <w:rsid w:val="00AE622A"/>
    <w:rsid w:val="00AF0335"/>
    <w:rsid w:val="00AF1084"/>
    <w:rsid w:val="00AF45B2"/>
    <w:rsid w:val="00AF524F"/>
    <w:rsid w:val="00AF56C1"/>
    <w:rsid w:val="00AF5EA3"/>
    <w:rsid w:val="00AF62F4"/>
    <w:rsid w:val="00AF6783"/>
    <w:rsid w:val="00AF77CC"/>
    <w:rsid w:val="00AF7907"/>
    <w:rsid w:val="00B02F19"/>
    <w:rsid w:val="00B03121"/>
    <w:rsid w:val="00B06372"/>
    <w:rsid w:val="00B07CC1"/>
    <w:rsid w:val="00B07CD2"/>
    <w:rsid w:val="00B07DAB"/>
    <w:rsid w:val="00B104DC"/>
    <w:rsid w:val="00B12B6C"/>
    <w:rsid w:val="00B1335E"/>
    <w:rsid w:val="00B13B75"/>
    <w:rsid w:val="00B17099"/>
    <w:rsid w:val="00B20303"/>
    <w:rsid w:val="00B20578"/>
    <w:rsid w:val="00B21AE1"/>
    <w:rsid w:val="00B220E9"/>
    <w:rsid w:val="00B26EAF"/>
    <w:rsid w:val="00B2781C"/>
    <w:rsid w:val="00B27DEF"/>
    <w:rsid w:val="00B317B2"/>
    <w:rsid w:val="00B33CC4"/>
    <w:rsid w:val="00B35D2E"/>
    <w:rsid w:val="00B37641"/>
    <w:rsid w:val="00B4302C"/>
    <w:rsid w:val="00B4444D"/>
    <w:rsid w:val="00B444ED"/>
    <w:rsid w:val="00B45C5D"/>
    <w:rsid w:val="00B460DA"/>
    <w:rsid w:val="00B476F0"/>
    <w:rsid w:val="00B5055E"/>
    <w:rsid w:val="00B5057B"/>
    <w:rsid w:val="00B52009"/>
    <w:rsid w:val="00B52555"/>
    <w:rsid w:val="00B54EB8"/>
    <w:rsid w:val="00B55CEE"/>
    <w:rsid w:val="00B60D66"/>
    <w:rsid w:val="00B60F72"/>
    <w:rsid w:val="00B6159B"/>
    <w:rsid w:val="00B63F23"/>
    <w:rsid w:val="00B641FE"/>
    <w:rsid w:val="00B653E2"/>
    <w:rsid w:val="00B6677A"/>
    <w:rsid w:val="00B67F1C"/>
    <w:rsid w:val="00B70E39"/>
    <w:rsid w:val="00B70FDA"/>
    <w:rsid w:val="00B7211F"/>
    <w:rsid w:val="00B7440F"/>
    <w:rsid w:val="00B81FC5"/>
    <w:rsid w:val="00B82891"/>
    <w:rsid w:val="00B83603"/>
    <w:rsid w:val="00B83846"/>
    <w:rsid w:val="00B83BF7"/>
    <w:rsid w:val="00B840D5"/>
    <w:rsid w:val="00B84C89"/>
    <w:rsid w:val="00B860A2"/>
    <w:rsid w:val="00B86E45"/>
    <w:rsid w:val="00B87FAC"/>
    <w:rsid w:val="00B9149D"/>
    <w:rsid w:val="00B91FAD"/>
    <w:rsid w:val="00B92849"/>
    <w:rsid w:val="00B93648"/>
    <w:rsid w:val="00B93CB5"/>
    <w:rsid w:val="00B94D21"/>
    <w:rsid w:val="00B962DE"/>
    <w:rsid w:val="00B978BF"/>
    <w:rsid w:val="00B97BBB"/>
    <w:rsid w:val="00BA28FC"/>
    <w:rsid w:val="00BA2B56"/>
    <w:rsid w:val="00BA3BBE"/>
    <w:rsid w:val="00BA729C"/>
    <w:rsid w:val="00BA7A59"/>
    <w:rsid w:val="00BB0EEF"/>
    <w:rsid w:val="00BB283C"/>
    <w:rsid w:val="00BB3FB7"/>
    <w:rsid w:val="00BB4250"/>
    <w:rsid w:val="00BB6FC1"/>
    <w:rsid w:val="00BB73E4"/>
    <w:rsid w:val="00BC0667"/>
    <w:rsid w:val="00BC2171"/>
    <w:rsid w:val="00BC3DE0"/>
    <w:rsid w:val="00BC5534"/>
    <w:rsid w:val="00BC67EE"/>
    <w:rsid w:val="00BC6929"/>
    <w:rsid w:val="00BD19D5"/>
    <w:rsid w:val="00BD3369"/>
    <w:rsid w:val="00BD5185"/>
    <w:rsid w:val="00BD61AA"/>
    <w:rsid w:val="00BD7004"/>
    <w:rsid w:val="00BD7504"/>
    <w:rsid w:val="00BE1131"/>
    <w:rsid w:val="00BE1866"/>
    <w:rsid w:val="00BE2E53"/>
    <w:rsid w:val="00BE318A"/>
    <w:rsid w:val="00BE4F9E"/>
    <w:rsid w:val="00BE55DC"/>
    <w:rsid w:val="00BE71A0"/>
    <w:rsid w:val="00BF0409"/>
    <w:rsid w:val="00BF0EB3"/>
    <w:rsid w:val="00BF2F30"/>
    <w:rsid w:val="00BF2F80"/>
    <w:rsid w:val="00BF3F3D"/>
    <w:rsid w:val="00BF463E"/>
    <w:rsid w:val="00BF53E8"/>
    <w:rsid w:val="00BF5BF8"/>
    <w:rsid w:val="00C019F7"/>
    <w:rsid w:val="00C04D09"/>
    <w:rsid w:val="00C06393"/>
    <w:rsid w:val="00C0745B"/>
    <w:rsid w:val="00C07C52"/>
    <w:rsid w:val="00C10089"/>
    <w:rsid w:val="00C11583"/>
    <w:rsid w:val="00C118F4"/>
    <w:rsid w:val="00C127B0"/>
    <w:rsid w:val="00C15D11"/>
    <w:rsid w:val="00C161A8"/>
    <w:rsid w:val="00C17126"/>
    <w:rsid w:val="00C1755C"/>
    <w:rsid w:val="00C2397A"/>
    <w:rsid w:val="00C272AE"/>
    <w:rsid w:val="00C277FC"/>
    <w:rsid w:val="00C27D80"/>
    <w:rsid w:val="00C31030"/>
    <w:rsid w:val="00C330BF"/>
    <w:rsid w:val="00C340DA"/>
    <w:rsid w:val="00C3450C"/>
    <w:rsid w:val="00C347F5"/>
    <w:rsid w:val="00C35A32"/>
    <w:rsid w:val="00C40730"/>
    <w:rsid w:val="00C41B5D"/>
    <w:rsid w:val="00C41BAE"/>
    <w:rsid w:val="00C43598"/>
    <w:rsid w:val="00C4556A"/>
    <w:rsid w:val="00C46E25"/>
    <w:rsid w:val="00C47661"/>
    <w:rsid w:val="00C5240A"/>
    <w:rsid w:val="00C54012"/>
    <w:rsid w:val="00C558EC"/>
    <w:rsid w:val="00C5781F"/>
    <w:rsid w:val="00C61133"/>
    <w:rsid w:val="00C623B2"/>
    <w:rsid w:val="00C62965"/>
    <w:rsid w:val="00C63362"/>
    <w:rsid w:val="00C6366A"/>
    <w:rsid w:val="00C638D4"/>
    <w:rsid w:val="00C64108"/>
    <w:rsid w:val="00C67638"/>
    <w:rsid w:val="00C715A1"/>
    <w:rsid w:val="00C72C54"/>
    <w:rsid w:val="00C73180"/>
    <w:rsid w:val="00C73B73"/>
    <w:rsid w:val="00C74B3C"/>
    <w:rsid w:val="00C75CB4"/>
    <w:rsid w:val="00C77C3E"/>
    <w:rsid w:val="00C85D5B"/>
    <w:rsid w:val="00C86DE6"/>
    <w:rsid w:val="00C87F70"/>
    <w:rsid w:val="00C90398"/>
    <w:rsid w:val="00C910BC"/>
    <w:rsid w:val="00C9244D"/>
    <w:rsid w:val="00C95433"/>
    <w:rsid w:val="00C95837"/>
    <w:rsid w:val="00C95FC1"/>
    <w:rsid w:val="00C96F39"/>
    <w:rsid w:val="00C9755F"/>
    <w:rsid w:val="00C979CC"/>
    <w:rsid w:val="00CA30BE"/>
    <w:rsid w:val="00CA5D5D"/>
    <w:rsid w:val="00CA6AD0"/>
    <w:rsid w:val="00CB0214"/>
    <w:rsid w:val="00CB36C9"/>
    <w:rsid w:val="00CB3F4F"/>
    <w:rsid w:val="00CB4AE3"/>
    <w:rsid w:val="00CB597C"/>
    <w:rsid w:val="00CC0449"/>
    <w:rsid w:val="00CC1A3B"/>
    <w:rsid w:val="00CC22C1"/>
    <w:rsid w:val="00CC41B9"/>
    <w:rsid w:val="00CC54D9"/>
    <w:rsid w:val="00CC6F6F"/>
    <w:rsid w:val="00CC7B6B"/>
    <w:rsid w:val="00CC7C32"/>
    <w:rsid w:val="00CD1F05"/>
    <w:rsid w:val="00CD2B4A"/>
    <w:rsid w:val="00CD383E"/>
    <w:rsid w:val="00CD4427"/>
    <w:rsid w:val="00CD46A5"/>
    <w:rsid w:val="00CE0DF0"/>
    <w:rsid w:val="00CE13A7"/>
    <w:rsid w:val="00CE2FE0"/>
    <w:rsid w:val="00CE63A6"/>
    <w:rsid w:val="00CF16AA"/>
    <w:rsid w:val="00CF216F"/>
    <w:rsid w:val="00CF2C6D"/>
    <w:rsid w:val="00CF398D"/>
    <w:rsid w:val="00CF3E17"/>
    <w:rsid w:val="00D02262"/>
    <w:rsid w:val="00D02CCE"/>
    <w:rsid w:val="00D07875"/>
    <w:rsid w:val="00D1470A"/>
    <w:rsid w:val="00D1485C"/>
    <w:rsid w:val="00D15FD3"/>
    <w:rsid w:val="00D16C0B"/>
    <w:rsid w:val="00D20A4F"/>
    <w:rsid w:val="00D20A60"/>
    <w:rsid w:val="00D21011"/>
    <w:rsid w:val="00D21641"/>
    <w:rsid w:val="00D22AA1"/>
    <w:rsid w:val="00D22E10"/>
    <w:rsid w:val="00D272CE"/>
    <w:rsid w:val="00D2786A"/>
    <w:rsid w:val="00D344C9"/>
    <w:rsid w:val="00D35E56"/>
    <w:rsid w:val="00D3768C"/>
    <w:rsid w:val="00D4224A"/>
    <w:rsid w:val="00D4674A"/>
    <w:rsid w:val="00D4750C"/>
    <w:rsid w:val="00D47926"/>
    <w:rsid w:val="00D50EC1"/>
    <w:rsid w:val="00D52FED"/>
    <w:rsid w:val="00D54D24"/>
    <w:rsid w:val="00D56371"/>
    <w:rsid w:val="00D56E62"/>
    <w:rsid w:val="00D62239"/>
    <w:rsid w:val="00D63892"/>
    <w:rsid w:val="00D67364"/>
    <w:rsid w:val="00D7051B"/>
    <w:rsid w:val="00D720AC"/>
    <w:rsid w:val="00D77BA0"/>
    <w:rsid w:val="00D77C5B"/>
    <w:rsid w:val="00D81313"/>
    <w:rsid w:val="00D833D2"/>
    <w:rsid w:val="00D854E0"/>
    <w:rsid w:val="00D8712F"/>
    <w:rsid w:val="00D902EE"/>
    <w:rsid w:val="00D9030F"/>
    <w:rsid w:val="00D913DF"/>
    <w:rsid w:val="00D92B45"/>
    <w:rsid w:val="00D92C65"/>
    <w:rsid w:val="00D92E76"/>
    <w:rsid w:val="00D933F0"/>
    <w:rsid w:val="00D93A8E"/>
    <w:rsid w:val="00D93BB5"/>
    <w:rsid w:val="00D97A9E"/>
    <w:rsid w:val="00D97D0B"/>
    <w:rsid w:val="00DA041A"/>
    <w:rsid w:val="00DA1A64"/>
    <w:rsid w:val="00DA5E58"/>
    <w:rsid w:val="00DA6214"/>
    <w:rsid w:val="00DB0315"/>
    <w:rsid w:val="00DB0F7B"/>
    <w:rsid w:val="00DC114B"/>
    <w:rsid w:val="00DC19F4"/>
    <w:rsid w:val="00DC2939"/>
    <w:rsid w:val="00DC4B88"/>
    <w:rsid w:val="00DC6BAA"/>
    <w:rsid w:val="00DD1783"/>
    <w:rsid w:val="00DD221B"/>
    <w:rsid w:val="00DD458C"/>
    <w:rsid w:val="00DD504D"/>
    <w:rsid w:val="00DD68E1"/>
    <w:rsid w:val="00DD6D47"/>
    <w:rsid w:val="00DE0B61"/>
    <w:rsid w:val="00DE2079"/>
    <w:rsid w:val="00DE2ADD"/>
    <w:rsid w:val="00DE3A1E"/>
    <w:rsid w:val="00DE3F4C"/>
    <w:rsid w:val="00DE4A44"/>
    <w:rsid w:val="00DE4FFE"/>
    <w:rsid w:val="00DE502D"/>
    <w:rsid w:val="00DE5D8F"/>
    <w:rsid w:val="00DF12C9"/>
    <w:rsid w:val="00DF26EB"/>
    <w:rsid w:val="00DF294E"/>
    <w:rsid w:val="00DF439B"/>
    <w:rsid w:val="00DF6514"/>
    <w:rsid w:val="00DF698D"/>
    <w:rsid w:val="00DF722D"/>
    <w:rsid w:val="00E017F7"/>
    <w:rsid w:val="00E02939"/>
    <w:rsid w:val="00E0308F"/>
    <w:rsid w:val="00E05A91"/>
    <w:rsid w:val="00E05B2B"/>
    <w:rsid w:val="00E06DD5"/>
    <w:rsid w:val="00E07BA2"/>
    <w:rsid w:val="00E07C2E"/>
    <w:rsid w:val="00E10D6F"/>
    <w:rsid w:val="00E128B4"/>
    <w:rsid w:val="00E12D32"/>
    <w:rsid w:val="00E13FA2"/>
    <w:rsid w:val="00E1451E"/>
    <w:rsid w:val="00E15724"/>
    <w:rsid w:val="00E1611B"/>
    <w:rsid w:val="00E20A39"/>
    <w:rsid w:val="00E20CD2"/>
    <w:rsid w:val="00E22B41"/>
    <w:rsid w:val="00E23481"/>
    <w:rsid w:val="00E33253"/>
    <w:rsid w:val="00E33400"/>
    <w:rsid w:val="00E3361A"/>
    <w:rsid w:val="00E34D0E"/>
    <w:rsid w:val="00E363E4"/>
    <w:rsid w:val="00E3745F"/>
    <w:rsid w:val="00E413B3"/>
    <w:rsid w:val="00E418F4"/>
    <w:rsid w:val="00E423D7"/>
    <w:rsid w:val="00E45205"/>
    <w:rsid w:val="00E46095"/>
    <w:rsid w:val="00E46B40"/>
    <w:rsid w:val="00E531EC"/>
    <w:rsid w:val="00E53FA5"/>
    <w:rsid w:val="00E542DE"/>
    <w:rsid w:val="00E57863"/>
    <w:rsid w:val="00E605A9"/>
    <w:rsid w:val="00E62FCE"/>
    <w:rsid w:val="00E65686"/>
    <w:rsid w:val="00E71A71"/>
    <w:rsid w:val="00E72BDD"/>
    <w:rsid w:val="00E730F4"/>
    <w:rsid w:val="00E80300"/>
    <w:rsid w:val="00E82620"/>
    <w:rsid w:val="00E82AEC"/>
    <w:rsid w:val="00E82C41"/>
    <w:rsid w:val="00E85781"/>
    <w:rsid w:val="00E87C46"/>
    <w:rsid w:val="00E90403"/>
    <w:rsid w:val="00E92922"/>
    <w:rsid w:val="00E933CC"/>
    <w:rsid w:val="00E95FBA"/>
    <w:rsid w:val="00E96AE9"/>
    <w:rsid w:val="00E976AD"/>
    <w:rsid w:val="00E97962"/>
    <w:rsid w:val="00EA2FCF"/>
    <w:rsid w:val="00EA3F35"/>
    <w:rsid w:val="00EA4C60"/>
    <w:rsid w:val="00EA4FF1"/>
    <w:rsid w:val="00EA58D7"/>
    <w:rsid w:val="00EA6991"/>
    <w:rsid w:val="00EA772B"/>
    <w:rsid w:val="00EB0116"/>
    <w:rsid w:val="00EB2056"/>
    <w:rsid w:val="00EB2A88"/>
    <w:rsid w:val="00EB3083"/>
    <w:rsid w:val="00EB38E7"/>
    <w:rsid w:val="00EB3975"/>
    <w:rsid w:val="00EB3FCB"/>
    <w:rsid w:val="00EB4E0F"/>
    <w:rsid w:val="00EB59AF"/>
    <w:rsid w:val="00EC1164"/>
    <w:rsid w:val="00EC151B"/>
    <w:rsid w:val="00EC1F99"/>
    <w:rsid w:val="00EC25B7"/>
    <w:rsid w:val="00EC46E4"/>
    <w:rsid w:val="00EC49D0"/>
    <w:rsid w:val="00EC5D81"/>
    <w:rsid w:val="00EC6CA8"/>
    <w:rsid w:val="00EC76BB"/>
    <w:rsid w:val="00ED089B"/>
    <w:rsid w:val="00ED14CC"/>
    <w:rsid w:val="00ED221E"/>
    <w:rsid w:val="00ED2D7F"/>
    <w:rsid w:val="00ED4CE0"/>
    <w:rsid w:val="00ED56C4"/>
    <w:rsid w:val="00ED5DA1"/>
    <w:rsid w:val="00ED7369"/>
    <w:rsid w:val="00EE0C64"/>
    <w:rsid w:val="00EE28FA"/>
    <w:rsid w:val="00EE4122"/>
    <w:rsid w:val="00EE4DC1"/>
    <w:rsid w:val="00EE50B4"/>
    <w:rsid w:val="00EE6456"/>
    <w:rsid w:val="00EE6C69"/>
    <w:rsid w:val="00EE6D8A"/>
    <w:rsid w:val="00EF0889"/>
    <w:rsid w:val="00EF2A85"/>
    <w:rsid w:val="00EF39F2"/>
    <w:rsid w:val="00EF5098"/>
    <w:rsid w:val="00F01569"/>
    <w:rsid w:val="00F01630"/>
    <w:rsid w:val="00F03AF6"/>
    <w:rsid w:val="00F05CF6"/>
    <w:rsid w:val="00F0705F"/>
    <w:rsid w:val="00F10624"/>
    <w:rsid w:val="00F10960"/>
    <w:rsid w:val="00F11D02"/>
    <w:rsid w:val="00F12197"/>
    <w:rsid w:val="00F14101"/>
    <w:rsid w:val="00F153FE"/>
    <w:rsid w:val="00F15536"/>
    <w:rsid w:val="00F1738C"/>
    <w:rsid w:val="00F20A10"/>
    <w:rsid w:val="00F232A3"/>
    <w:rsid w:val="00F23F52"/>
    <w:rsid w:val="00F24E91"/>
    <w:rsid w:val="00F27177"/>
    <w:rsid w:val="00F2792C"/>
    <w:rsid w:val="00F30D37"/>
    <w:rsid w:val="00F312F2"/>
    <w:rsid w:val="00F31EF2"/>
    <w:rsid w:val="00F345AE"/>
    <w:rsid w:val="00F35CBA"/>
    <w:rsid w:val="00F3758A"/>
    <w:rsid w:val="00F430A7"/>
    <w:rsid w:val="00F447CF"/>
    <w:rsid w:val="00F450D9"/>
    <w:rsid w:val="00F46B74"/>
    <w:rsid w:val="00F46CCA"/>
    <w:rsid w:val="00F47980"/>
    <w:rsid w:val="00F504BD"/>
    <w:rsid w:val="00F5163A"/>
    <w:rsid w:val="00F60159"/>
    <w:rsid w:val="00F60A8C"/>
    <w:rsid w:val="00F61180"/>
    <w:rsid w:val="00F62AF5"/>
    <w:rsid w:val="00F641FC"/>
    <w:rsid w:val="00F6420F"/>
    <w:rsid w:val="00F6727B"/>
    <w:rsid w:val="00F70B45"/>
    <w:rsid w:val="00F70F5E"/>
    <w:rsid w:val="00F71993"/>
    <w:rsid w:val="00F73894"/>
    <w:rsid w:val="00F771AE"/>
    <w:rsid w:val="00F77CBD"/>
    <w:rsid w:val="00F82556"/>
    <w:rsid w:val="00F82FE2"/>
    <w:rsid w:val="00F83C65"/>
    <w:rsid w:val="00F8592B"/>
    <w:rsid w:val="00F86914"/>
    <w:rsid w:val="00F86FF3"/>
    <w:rsid w:val="00F8744B"/>
    <w:rsid w:val="00F87A9F"/>
    <w:rsid w:val="00F93A87"/>
    <w:rsid w:val="00F93CDD"/>
    <w:rsid w:val="00F94F40"/>
    <w:rsid w:val="00F964F6"/>
    <w:rsid w:val="00F97589"/>
    <w:rsid w:val="00FA0554"/>
    <w:rsid w:val="00FA06F0"/>
    <w:rsid w:val="00FA117B"/>
    <w:rsid w:val="00FA33AD"/>
    <w:rsid w:val="00FA5E22"/>
    <w:rsid w:val="00FA6047"/>
    <w:rsid w:val="00FA7DD4"/>
    <w:rsid w:val="00FB0680"/>
    <w:rsid w:val="00FB1571"/>
    <w:rsid w:val="00FB27BA"/>
    <w:rsid w:val="00FB42F8"/>
    <w:rsid w:val="00FB4578"/>
    <w:rsid w:val="00FB49AA"/>
    <w:rsid w:val="00FB4BA5"/>
    <w:rsid w:val="00FB58FB"/>
    <w:rsid w:val="00FB5BA5"/>
    <w:rsid w:val="00FB73D6"/>
    <w:rsid w:val="00FC0D45"/>
    <w:rsid w:val="00FC0DCE"/>
    <w:rsid w:val="00FC0DEF"/>
    <w:rsid w:val="00FC3C02"/>
    <w:rsid w:val="00FC584D"/>
    <w:rsid w:val="00FC70E3"/>
    <w:rsid w:val="00FC7A52"/>
    <w:rsid w:val="00FC7DC5"/>
    <w:rsid w:val="00FD22FD"/>
    <w:rsid w:val="00FD2C74"/>
    <w:rsid w:val="00FD3319"/>
    <w:rsid w:val="00FD4072"/>
    <w:rsid w:val="00FD6B83"/>
    <w:rsid w:val="00FE0154"/>
    <w:rsid w:val="00FE04B8"/>
    <w:rsid w:val="00FE1BB2"/>
    <w:rsid w:val="00FE393C"/>
    <w:rsid w:val="00FE4523"/>
    <w:rsid w:val="00FE59C4"/>
    <w:rsid w:val="00FF1969"/>
    <w:rsid w:val="00FF1FFF"/>
    <w:rsid w:val="00FF2220"/>
    <w:rsid w:val="067979F5"/>
    <w:rsid w:val="07264CC0"/>
    <w:rsid w:val="0E89A2FA"/>
    <w:rsid w:val="127BD97D"/>
    <w:rsid w:val="12AB2BE8"/>
    <w:rsid w:val="2359BDC7"/>
    <w:rsid w:val="28A7DF18"/>
    <w:rsid w:val="29D8FE41"/>
    <w:rsid w:val="2E5BBBAD"/>
    <w:rsid w:val="30386CE5"/>
    <w:rsid w:val="3BE2D971"/>
    <w:rsid w:val="3C045D29"/>
    <w:rsid w:val="40871A95"/>
    <w:rsid w:val="419179CF"/>
    <w:rsid w:val="45109AE5"/>
    <w:rsid w:val="5B453C68"/>
    <w:rsid w:val="602B93FA"/>
    <w:rsid w:val="634856ED"/>
    <w:rsid w:val="7D9892D6"/>
    <w:rsid w:val="7F365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2B02A1F"/>
  <w15:docId w15:val="{58E8FE71-5328-442C-A786-78812D2A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7020"/>
    <w:rPr>
      <w:rFonts w:ascii="Microsoft Sans Serif" w:hAnsi="Microsoft Sans Serif"/>
      <w:lang w:val="en-GB"/>
    </w:rPr>
  </w:style>
  <w:style w:type="paragraph" w:styleId="Heading1">
    <w:name w:val="heading 1"/>
    <w:basedOn w:val="Normal"/>
    <w:next w:val="Normal"/>
    <w:link w:val="Heading1Char"/>
    <w:qFormat/>
    <w:rsid w:val="00C77C3E"/>
    <w:pPr>
      <w:keepNext/>
      <w:keepLines/>
      <w:pageBreakBefore/>
      <w:numPr>
        <w:numId w:val="12"/>
      </w:numPr>
      <w:spacing w:before="240" w:after="240" w:line="240" w:lineRule="auto"/>
      <w:outlineLvl w:val="0"/>
    </w:pPr>
    <w:rPr>
      <w:rFonts w:ascii="Arial" w:hAnsi="Arial"/>
      <w:b/>
      <w:caps/>
      <w:sz w:val="28"/>
    </w:rPr>
  </w:style>
  <w:style w:type="paragraph" w:styleId="Heading2">
    <w:name w:val="heading 2"/>
    <w:basedOn w:val="Normal"/>
    <w:next w:val="BodytextJustified"/>
    <w:link w:val="Heading2Char"/>
    <w:qFormat/>
    <w:rsid w:val="00C77C3E"/>
    <w:pPr>
      <w:keepNext/>
      <w:keepLines/>
      <w:numPr>
        <w:ilvl w:val="1"/>
        <w:numId w:val="12"/>
      </w:numPr>
      <w:spacing w:before="240" w:after="120" w:line="240" w:lineRule="auto"/>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2"/>
      </w:numPr>
      <w:spacing w:before="240" w:after="60" w:line="240" w:lineRule="auto"/>
      <w:outlineLvl w:val="6"/>
    </w:pPr>
    <w:rPr>
      <w:i/>
    </w:rPr>
  </w:style>
  <w:style w:type="paragraph" w:styleId="Heading8">
    <w:name w:val="heading 8"/>
    <w:basedOn w:val="Normal"/>
    <w:next w:val="BodytextJustified"/>
    <w:qFormat/>
    <w:rsid w:val="00C17126"/>
    <w:pPr>
      <w:numPr>
        <w:ilvl w:val="7"/>
        <w:numId w:val="12"/>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030806"/>
    <w:pPr>
      <w:spacing w:line="240" w:lineRule="auto"/>
      <w:jc w:val="both"/>
    </w:pPr>
    <w:rPr>
      <w:rFonts w:ascii="Arial" w:hAnsi="Arial"/>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342908"/>
    <w:pPr>
      <w:tabs>
        <w:tab w:val="left" w:pos="567"/>
        <w:tab w:val="left" w:pos="960"/>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basedOn w:val="DefaultParagraphFont"/>
    <w:link w:val="Heading1"/>
    <w:rsid w:val="00C77C3E"/>
    <w:rPr>
      <w:rFonts w:ascii="Arial" w:hAnsi="Arial"/>
      <w:b/>
      <w:caps/>
      <w:sz w:val="28"/>
      <w:lang w:val="en-GB"/>
    </w:rPr>
  </w:style>
  <w:style w:type="character" w:customStyle="1" w:styleId="Heading2Char">
    <w:name w:val="Heading 2 Char"/>
    <w:basedOn w:val="DefaultParagraphFont"/>
    <w:link w:val="Heading2"/>
    <w:rsid w:val="00C77C3E"/>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0D340C"/>
    <w:pPr>
      <w:spacing w:before="120" w:after="60" w:line="240" w:lineRule="auto"/>
    </w:pPr>
    <w:rPr>
      <w:rFonts w:ascii="Arial" w:hAnsi="Arial"/>
      <w:b/>
      <w:bCs/>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030806"/>
    <w:rPr>
      <w:rFonts w:ascii="Arial" w:hAnsi="Arial"/>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mallBodyText">
    <w:name w:val="Small Body Text"/>
    <w:basedOn w:val="Normal"/>
    <w:link w:val="SmallBodyTextChar"/>
    <w:qFormat/>
    <w:rsid w:val="00C77C3E"/>
    <w:pPr>
      <w:spacing w:before="60" w:after="60" w:line="240" w:lineRule="auto"/>
    </w:pPr>
    <w:rPr>
      <w:rFonts w:ascii="Arial" w:hAnsi="Arial" w:cs="Arial"/>
      <w:sz w:val="20"/>
    </w:rPr>
  </w:style>
  <w:style w:type="paragraph" w:customStyle="1" w:styleId="Bluesmalltext">
    <w:name w:val="Blue small text"/>
    <w:basedOn w:val="Normal"/>
    <w:link w:val="BluesmalltextChar"/>
    <w:qFormat/>
    <w:rsid w:val="0056370E"/>
    <w:pPr>
      <w:jc w:val="both"/>
    </w:pPr>
    <w:rPr>
      <w:rFonts w:ascii="Arial" w:hAnsi="Arial" w:cs="Arial"/>
      <w:color w:val="4F81BD"/>
      <w:sz w:val="16"/>
    </w:rPr>
  </w:style>
  <w:style w:type="character" w:customStyle="1" w:styleId="SmallBodyTextChar">
    <w:name w:val="Small Body Text Char"/>
    <w:basedOn w:val="DefaultParagraphFont"/>
    <w:link w:val="SmallBodyText"/>
    <w:rsid w:val="00C77C3E"/>
    <w:rPr>
      <w:rFonts w:ascii="Arial" w:hAnsi="Arial" w:cs="Arial"/>
      <w:sz w:val="20"/>
      <w:lang w:val="en-GB"/>
    </w:rPr>
  </w:style>
  <w:style w:type="character" w:customStyle="1" w:styleId="BluesmalltextChar">
    <w:name w:val="Blue small text Char"/>
    <w:basedOn w:val="DefaultParagraphFont"/>
    <w:link w:val="Bluesmalltext"/>
    <w:rsid w:val="0056370E"/>
    <w:rPr>
      <w:rFonts w:ascii="Arial" w:hAnsi="Arial" w:cs="Arial"/>
      <w:color w:val="4F81BD"/>
      <w:sz w:val="16"/>
      <w:lang w:val="en-GB"/>
    </w:rPr>
  </w:style>
  <w:style w:type="paragraph" w:customStyle="1" w:styleId="Instruction">
    <w:name w:val="Instruction"/>
    <w:basedOn w:val="Normal"/>
    <w:next w:val="SmallBodyText"/>
    <w:link w:val="InstructionChar"/>
    <w:qFormat/>
    <w:rsid w:val="00C77C3E"/>
    <w:pPr>
      <w:spacing w:before="60" w:after="60" w:line="240" w:lineRule="auto"/>
    </w:pPr>
    <w:rPr>
      <w:rFonts w:ascii="Arial" w:hAnsi="Arial"/>
      <w:i/>
      <w:color w:val="0070C0"/>
      <w:sz w:val="20"/>
    </w:rPr>
  </w:style>
  <w:style w:type="character" w:customStyle="1" w:styleId="InstructionChar">
    <w:name w:val="Instruction Char"/>
    <w:basedOn w:val="DefaultParagraphFont"/>
    <w:link w:val="Instruction"/>
    <w:rsid w:val="00C77C3E"/>
    <w:rPr>
      <w:rFonts w:ascii="Arial" w:hAnsi="Arial"/>
      <w:i/>
      <w:color w:val="0070C0"/>
      <w:sz w:val="20"/>
      <w:lang w:val="en-GB"/>
    </w:rPr>
  </w:style>
  <w:style w:type="paragraph" w:customStyle="1" w:styleId="BodyText1">
    <w:name w:val="Body Text1"/>
    <w:basedOn w:val="Normal"/>
    <w:link w:val="BodytextChar0"/>
    <w:qFormat/>
    <w:rsid w:val="00030806"/>
    <w:pPr>
      <w:spacing w:before="60" w:after="60" w:line="240" w:lineRule="auto"/>
    </w:pPr>
    <w:rPr>
      <w:rFonts w:ascii="Arial" w:hAnsi="Arial"/>
      <w:sz w:val="22"/>
      <w:szCs w:val="20"/>
    </w:rPr>
  </w:style>
  <w:style w:type="character" w:customStyle="1" w:styleId="BodytextChar0">
    <w:name w:val="Body text Char"/>
    <w:link w:val="BodyText1"/>
    <w:rsid w:val="00030806"/>
    <w:rPr>
      <w:rFonts w:ascii="Arial" w:hAnsi="Arial"/>
      <w:sz w:val="22"/>
      <w:szCs w:val="20"/>
      <w:lang w:val="en-GB"/>
    </w:rPr>
  </w:style>
  <w:style w:type="character" w:styleId="UnresolvedMention">
    <w:name w:val="Unresolved Mention"/>
    <w:basedOn w:val="DefaultParagraphFont"/>
    <w:uiPriority w:val="99"/>
    <w:semiHidden/>
    <w:unhideWhenUsed/>
    <w:rsid w:val="00030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32580">
      <w:bodyDiv w:val="1"/>
      <w:marLeft w:val="0"/>
      <w:marRight w:val="0"/>
      <w:marTop w:val="0"/>
      <w:marBottom w:val="0"/>
      <w:divBdr>
        <w:top w:val="none" w:sz="0" w:space="0" w:color="auto"/>
        <w:left w:val="none" w:sz="0" w:space="0" w:color="auto"/>
        <w:bottom w:val="none" w:sz="0" w:space="0" w:color="auto"/>
        <w:right w:val="none" w:sz="0" w:space="0" w:color="auto"/>
      </w:divBdr>
    </w:div>
    <w:div w:id="1285969022">
      <w:bodyDiv w:val="1"/>
      <w:marLeft w:val="0"/>
      <w:marRight w:val="0"/>
      <w:marTop w:val="0"/>
      <w:marBottom w:val="0"/>
      <w:divBdr>
        <w:top w:val="none" w:sz="0" w:space="0" w:color="auto"/>
        <w:left w:val="none" w:sz="0" w:space="0" w:color="auto"/>
        <w:bottom w:val="none" w:sz="0" w:space="0" w:color="auto"/>
        <w:right w:val="none" w:sz="0" w:space="0" w:color="auto"/>
      </w:divBdr>
    </w:div>
    <w:div w:id="1346249343">
      <w:bodyDiv w:val="1"/>
      <w:marLeft w:val="0"/>
      <w:marRight w:val="0"/>
      <w:marTop w:val="0"/>
      <w:marBottom w:val="0"/>
      <w:divBdr>
        <w:top w:val="none" w:sz="0" w:space="0" w:color="auto"/>
        <w:left w:val="none" w:sz="0" w:space="0" w:color="auto"/>
        <w:bottom w:val="none" w:sz="0" w:space="0" w:color="auto"/>
        <w:right w:val="none" w:sz="0" w:space="0" w:color="auto"/>
      </w:divBdr>
    </w:div>
    <w:div w:id="1678847303">
      <w:bodyDiv w:val="1"/>
      <w:marLeft w:val="0"/>
      <w:marRight w:val="0"/>
      <w:marTop w:val="0"/>
      <w:marBottom w:val="0"/>
      <w:divBdr>
        <w:top w:val="none" w:sz="0" w:space="0" w:color="auto"/>
        <w:left w:val="none" w:sz="0" w:space="0" w:color="auto"/>
        <w:bottom w:val="none" w:sz="0" w:space="0" w:color="auto"/>
        <w:right w:val="none" w:sz="0" w:space="0" w:color="auto"/>
      </w:divBdr>
    </w:div>
    <w:div w:id="176333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siness@esa.int" TargetMode="External"/><Relationship Id="rId18" Type="http://schemas.openxmlformats.org/officeDocument/2006/relationships/header" Target="header1.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business.esa.int/sites/default/files/TERMINOLOGY%20used%20in%20ESA%20Business%20Applications.docx" TargetMode="External"/><Relationship Id="rId17" Type="http://schemas.openxmlformats.org/officeDocument/2006/relationships/image" Target="media/image1.png"/><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usiness.esa.int/sites/default/files/Cashflow%20Forecast%20Workbook.zip" TargetMode="External"/><Relationship Id="rId20" Type="http://schemas.openxmlformats.org/officeDocument/2006/relationships/footer" Target="footer1.xml"/><Relationship Id="rId29" Type="http://schemas.openxmlformats.org/officeDocument/2006/relationships/hyperlink" Target="https://business.esa.int/sites/default/files/Financial%20Forecast%20Workbook%202.0.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esa.int/case" TargetMode="External"/><Relationship Id="rId24" Type="http://schemas.openxmlformats.org/officeDocument/2006/relationships/image" Target="media/image2.emf"/><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business.esa.int/documents" TargetMode="External"/><Relationship Id="rId23" Type="http://schemas.openxmlformats.org/officeDocument/2006/relationships/footer" Target="footer3.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esa.int/projects" TargetMode="External"/><Relationship Id="rId22" Type="http://schemas.openxmlformats.org/officeDocument/2006/relationships/header" Target="header3.xml"/><Relationship Id="rId27" Type="http://schemas.openxmlformats.org/officeDocument/2006/relationships/image" Target="media/image5.emf"/><Relationship Id="rId30" Type="http://schemas.openxmlformats.org/officeDocument/2006/relationships/image" Target="media/image7.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national-deleg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rico%20Spinell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9"/>
        <w:category>
          <w:name w:val="General"/>
          <w:gallery w:val="placeholder"/>
        </w:category>
        <w:types>
          <w:type w:val="bbPlcHdr"/>
        </w:types>
        <w:behaviors>
          <w:behavior w:val="content"/>
        </w:behaviors>
        <w:guid w:val="{3CDF9738-83CF-406E-B4DA-329D250ADF9A}"/>
      </w:docPartPr>
      <w:docPartBody>
        <w:p w:rsidR="00ED7266" w:rsidRDefault="0054770B">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70B"/>
    <w:rsid w:val="004833D0"/>
    <w:rsid w:val="0054770B"/>
    <w:rsid w:val="008B41BD"/>
    <w:rsid w:val="008C3C64"/>
    <w:rsid w:val="00D123C3"/>
    <w:rsid w:val="00D45970"/>
    <w:rsid w:val="00ED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7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7ECD41-895E-4BE9-B34D-DE4FE3841265}">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7382E56F87C54DBB905C46EA375532" ma:contentTypeVersion="11" ma:contentTypeDescription="Create a new document." ma:contentTypeScope="" ma:versionID="16e8e65df4deb64d9df700233561ecc3">
  <xsd:schema xmlns:xsd="http://www.w3.org/2001/XMLSchema" xmlns:xs="http://www.w3.org/2001/XMLSchema" xmlns:p="http://schemas.microsoft.com/office/2006/metadata/properties" xmlns:ns2="c8d249a2-ae7a-4a44-bfeb-0cfd05e237d6" xmlns:ns3="42a565d2-90db-435b-b2bb-d656ab224149" targetNamespace="http://schemas.microsoft.com/office/2006/metadata/properties" ma:root="true" ma:fieldsID="8153f76e4296a93901ed0199bad4d070" ns2:_="" ns3:_="">
    <xsd:import namespace="c8d249a2-ae7a-4a44-bfeb-0cfd05e237d6"/>
    <xsd:import namespace="42a565d2-90db-435b-b2bb-d656ab2241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249a2-ae7a-4a44-bfeb-0cfd05e23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565d2-90db-435b-b2bb-d656ab2241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2AE087-EE4D-49E0-87E2-7CFDBD7DD948}">
  <ds:schemaRefs>
    <ds:schemaRef ds:uri="http://www.w3.org/XML/1998/namespace"/>
    <ds:schemaRef ds:uri="c8d249a2-ae7a-4a44-bfeb-0cfd05e237d6"/>
    <ds:schemaRef ds:uri="http://schemas.microsoft.com/office/2006/documentManagement/types"/>
    <ds:schemaRef ds:uri="http://purl.org/dc/terms/"/>
    <ds:schemaRef ds:uri="http://schemas.openxmlformats.org/package/2006/metadata/core-properties"/>
    <ds:schemaRef ds:uri="42a565d2-90db-435b-b2bb-d656ab224149"/>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486708A-CEC0-4981-9699-9B483FC71A15}">
  <ds:schemaRefs>
    <ds:schemaRef ds:uri="http://schemas.openxmlformats.org/officeDocument/2006/bibliography"/>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71AC0D60-DAB5-435A-AA2B-E4853C82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249a2-ae7a-4a44-bfeb-0cfd05e237d6"/>
    <ds:schemaRef ds:uri="42a565d2-90db-435b-b2bb-d656ab224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TotalTime>
  <Pages>23</Pages>
  <Words>4577</Words>
  <Characters>28056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Outline Proposal Template for Business Applications Demonstration Projects</vt:lpstr>
    </vt:vector>
  </TitlesOfParts>
  <Company>ESA</Company>
  <LinksUpToDate>false</LinksUpToDate>
  <CharactersWithSpaces>32568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Business Applications Demonstration Projects</dc:title>
  <dc:subject>Outline Proposal Template for Business Applications Demonstration Projects</dc:subject>
  <dc:creator>TIA-AP</dc:creator>
  <cp:keywords/>
  <dc:description/>
  <cp:lastModifiedBy>Christian Walter</cp:lastModifiedBy>
  <cp:revision>5</cp:revision>
  <cp:lastPrinted>2017-11-20T12:38:00Z</cp:lastPrinted>
  <dcterms:created xsi:type="dcterms:W3CDTF">2021-12-09T10:54:00Z</dcterms:created>
  <dcterms:modified xsi:type="dcterms:W3CDTF">2021-12-10T10:22:00Z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PR - Procedure</vt:lpwstr>
  </property>
  <property fmtid="{D5CDD505-2E9C-101B-9397-08002B2CF9AE}" pid="16" name="Status">
    <vt:lpwstr>Issued</vt:lpwstr>
  </property>
  <property fmtid="{D5CDD505-2E9C-101B-9397-08002B2CF9AE}" pid="17" name="Reference">
    <vt:lpwstr>ESA-TIAA-PR-2020-2114</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Procedure</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0x0101004C7382E56F87C54DBB905C46EA375532</vt:lpwstr>
  </property>
  <property fmtid="{D5CDD505-2E9C-101B-9397-08002B2CF9AE}" pid="32" name="_dlc_DocIdItemGuid">
    <vt:lpwstr>ed710f66-c6f4-41e6-b39b-b8da940bcbac</vt:lpwstr>
  </property>
  <property fmtid="{D5CDD505-2E9C-101B-9397-08002B2CF9AE}" pid="33" name="Document ID Value">
    <vt:lpwstr>PKKMWAM5UKCP-1964643008-2694</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2021-01-15T10:58:54Z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3cc91ff8-3cf6-4ac5-a68b-fbab200c130b</vt:lpwstr>
  </property>
  <property fmtid="{D5CDD505-2E9C-101B-9397-08002B2CF9AE}" pid="40" name="MSIP_Label_3976fa30-1907-4356-8241-62ea5e1c0256_ContentBits">
    <vt:lpwstr>0</vt:lpwstr>
  </property>
</Properties>
</file>